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A98" w:rsidRPr="00D9670F" w:rsidRDefault="00C53966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D9670F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CB1F5ED" wp14:editId="32346B87">
                <wp:simplePos x="0" y="0"/>
                <wp:positionH relativeFrom="margin">
                  <wp:align>center</wp:align>
                </wp:positionH>
                <wp:positionV relativeFrom="line">
                  <wp:posOffset>-196322</wp:posOffset>
                </wp:positionV>
                <wp:extent cx="1256306" cy="1415332"/>
                <wp:effectExtent l="133350" t="114300" r="134620" b="1092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8178">
                          <a:off x="0" y="0"/>
                          <a:ext cx="1256306" cy="1415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color w:val="70AD47"/>
                                <w:sz w:val="6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extrusionClr>
                            <a:srgbClr val="92D05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1F5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5.45pt;width:98.9pt;height:111.45pt;rotation:686138fd;z-index:-25162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color w:val="70AD47"/>
                          <w:sz w:val="6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⅜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000D0" w:rsidRPr="00D9670F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0DD923" wp14:editId="4E4FC4F1">
                <wp:simplePos x="0" y="0"/>
                <wp:positionH relativeFrom="margin">
                  <wp:posOffset>4027197</wp:posOffset>
                </wp:positionH>
                <wp:positionV relativeFrom="paragraph">
                  <wp:posOffset>151573</wp:posOffset>
                </wp:positionV>
                <wp:extent cx="1143635" cy="935355"/>
                <wp:effectExtent l="57150" t="76200" r="56515" b="7429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319">
                          <a:off x="0" y="0"/>
                          <a:ext cx="114363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14</w:t>
                            </w: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vertAlign w:val="superscrip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:rsidR="00D5065E" w:rsidRPr="00D73F05" w:rsidRDefault="00D5065E" w:rsidP="00D5065E">
                            <w:pPr>
                              <w:rPr>
                                <w:sz w:val="12"/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rgbClr val="FF0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DD923" id="_x0000_s1027" type="#_x0000_t202" style="position:absolute;margin-left:317.1pt;margin-top:11.95pt;width:90.05pt;height:73.65pt;rotation:-484618fd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14</w:t>
                      </w: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vertAlign w:val="superscrip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8</w:t>
                      </w:r>
                    </w:p>
                    <w:p w:rsidR="00D5065E" w:rsidRPr="00D73F05" w:rsidRDefault="00D5065E" w:rsidP="00D5065E">
                      <w:pPr>
                        <w:rPr>
                          <w:sz w:val="12"/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2C0" w:rsidRPr="00D9670F">
        <w:rPr>
          <w:rFonts w:asciiTheme="minorHAnsi" w:hAnsiTheme="minorHAnsi"/>
          <w:b/>
          <w:outline/>
          <w:noProof/>
          <w:color w:val="84ACB6" w:themeColor="accent5"/>
          <w:sz w:val="200"/>
          <w:szCs w:val="280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543385A" wp14:editId="5ED5B6A0">
                <wp:simplePos x="0" y="0"/>
                <wp:positionH relativeFrom="page">
                  <wp:posOffset>5434938</wp:posOffset>
                </wp:positionH>
                <wp:positionV relativeFrom="line">
                  <wp:posOffset>-215625</wp:posOffset>
                </wp:positionV>
                <wp:extent cx="2080196" cy="1156576"/>
                <wp:effectExtent l="152400" t="342900" r="130175" b="3486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8411">
                          <a:off x="0" y="0"/>
                          <a:ext cx="2080196" cy="1156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2C0" w:rsidRPr="00D73F05" w:rsidRDefault="00EC52C0" w:rsidP="00EC52C0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warmMatte">
                                  <w14:bevelT w14:w="76200" w14:h="25400" w14:prst="softRound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3.14 </w:t>
                            </w:r>
                          </w:p>
                          <w:p w:rsidR="00EC52C0" w:rsidRPr="00D73F05" w:rsidRDefault="00EC52C0" w:rsidP="00EC52C0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381000">
                          <a:contourClr>
                            <a:schemeClr val="bg2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3385A" id="_x0000_s1028" type="#_x0000_t202" style="position:absolute;margin-left:427.95pt;margin-top:-17pt;width:163.8pt;height:91.05pt;rotation:-1377992fd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" stroked="f">
                <v:textbox>
                  <w:txbxContent>
                    <w:p w:rsidR="00EC52C0" w:rsidRPr="00D73F05" w:rsidRDefault="00EC52C0" w:rsidP="00EC52C0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warmMatte">
                            <w14:bevelT w14:w="76200" w14:h="25400" w14:prst="softRound"/>
                            <w14:extrusionClr>
                              <w14:srgbClr w14:val="00B0F0"/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3.14 </w:t>
                      </w:r>
                    </w:p>
                    <w:p w:rsidR="00EC52C0" w:rsidRPr="00D73F05" w:rsidRDefault="00EC52C0" w:rsidP="00EC52C0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6F0C5C" w:rsidRPr="00D9670F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C0179" wp14:editId="786167A1">
                <wp:simplePos x="0" y="0"/>
                <wp:positionH relativeFrom="column">
                  <wp:posOffset>-449580</wp:posOffset>
                </wp:positionH>
                <wp:positionV relativeFrom="paragraph">
                  <wp:posOffset>-277191</wp:posOffset>
                </wp:positionV>
                <wp:extent cx="7762240" cy="1741170"/>
                <wp:effectExtent l="0" t="0" r="10160" b="0"/>
                <wp:wrapNone/>
                <wp:docPr id="5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1741170"/>
                        </a:xfrm>
                        <a:custGeom>
                          <a:avLst/>
                          <a:gdLst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6056415 w 9880270"/>
                            <a:gd name="connsiteY4" fmla="*/ 1900052 h 2101933"/>
                            <a:gd name="connsiteX5" fmla="*/ 7992093 w 9880270"/>
                            <a:gd name="connsiteY5" fmla="*/ 1282535 h 2101933"/>
                            <a:gd name="connsiteX6" fmla="*/ 9880270 w 9880270"/>
                            <a:gd name="connsiteY6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7992093 w 9880270"/>
                            <a:gd name="connsiteY4" fmla="*/ 1282535 h 2101933"/>
                            <a:gd name="connsiteX5" fmla="*/ 9880270 w 9880270"/>
                            <a:gd name="connsiteY5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5655039 w 9880270"/>
                            <a:gd name="connsiteY2" fmla="*/ 1867395 h 2101933"/>
                            <a:gd name="connsiteX3" fmla="*/ 9880270 w 9880270"/>
                            <a:gd name="connsiteY3" fmla="*/ 0 h 2101933"/>
                            <a:gd name="connsiteX0" fmla="*/ 0 w 9880270"/>
                            <a:gd name="connsiteY0" fmla="*/ 2101933 h 2217717"/>
                            <a:gd name="connsiteX1" fmla="*/ 5655039 w 9880270"/>
                            <a:gd name="connsiteY1" fmla="*/ 1867395 h 2217717"/>
                            <a:gd name="connsiteX2" fmla="*/ 9880270 w 9880270"/>
                            <a:gd name="connsiteY2" fmla="*/ 0 h 2217717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2947431"/>
                            <a:gd name="connsiteX1" fmla="*/ 5655039 w 9880270"/>
                            <a:gd name="connsiteY1" fmla="*/ 27128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398693"/>
                            <a:gd name="connsiteX1" fmla="*/ 6208220 w 9880270"/>
                            <a:gd name="connsiteY1" fmla="*/ 3398693 h 3398693"/>
                            <a:gd name="connsiteX2" fmla="*/ 9880270 w 9880270"/>
                            <a:gd name="connsiteY2" fmla="*/ 845498 h 3398693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208687"/>
                            <a:gd name="connsiteX1" fmla="*/ 5417962 w 9880270"/>
                            <a:gd name="connsiteY1" fmla="*/ 2560493 h 3208687"/>
                            <a:gd name="connsiteX2" fmla="*/ 9880270 w 9880270"/>
                            <a:gd name="connsiteY2" fmla="*/ 845498 h 3208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80270" h="3208687">
                              <a:moveTo>
                                <a:pt x="0" y="2947431"/>
                              </a:moveTo>
                              <a:cubicBezTo>
                                <a:pt x="1473710" y="0"/>
                                <a:pt x="4011405" y="2061729"/>
                                <a:pt x="5417962" y="2560493"/>
                              </a:cubicBezTo>
                              <a:cubicBezTo>
                                <a:pt x="7056340" y="3208687"/>
                                <a:pt x="9065226" y="1703491"/>
                                <a:pt x="9880270" y="8454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9B9B9B">
                              <a:alpha val="49804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3FEF" id="Freeform 1" o:spid="_x0000_s1026" style="position:absolute;margin-left:-35.4pt;margin-top:-21.85pt;width:611.2pt;height:13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80270,320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" path="m,2947431c1473710,,4011405,2061729,5417962,2560493,7056340,3208687,9065226,1703491,9880270,845498e" filled="f" strokecolor="#9b9b9b" strokeweight="1.5pt">
                <v:stroke dashstyle="3 1" opacity="32639f" joinstyle="miter"/>
                <v:path arrowok="t" o:connecttype="custom" o:connectlocs="0,1599401;4256515,1389432;7762240,458803" o:connectangles="0,0,0"/>
              </v:shape>
            </w:pict>
          </mc:Fallback>
        </mc:AlternateContent>
      </w:r>
    </w:p>
    <w:p w:rsidR="00C16A98" w:rsidRPr="00D9670F" w:rsidRDefault="00C16A98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C16A98" w:rsidRPr="00D9670F" w:rsidRDefault="00C53966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D9670F"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5E91E7" wp14:editId="35101A0B">
                <wp:simplePos x="0" y="0"/>
                <wp:positionH relativeFrom="margin">
                  <wp:posOffset>4531360</wp:posOffset>
                </wp:positionH>
                <wp:positionV relativeFrom="line">
                  <wp:posOffset>646430</wp:posOffset>
                </wp:positionV>
                <wp:extent cx="1708150" cy="678180"/>
                <wp:effectExtent l="0" t="209550" r="25400" b="2171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7262">
                          <a:off x="0" y="0"/>
                          <a:ext cx="170815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b/>
                                <w:sz w:val="240"/>
                                <w:szCs w:val="280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 xml:space="preserve"> 300.000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E91E7" id="_x0000_s1029" type="#_x0000_t202" style="position:absolute;margin-left:356.8pt;margin-top:50.9pt;width:134.5pt;height:53.4pt;rotation:1143889fd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" filled="f" stroked="f">
                <v:textbox>
                  <w:txbxContent>
                    <w:p w:rsidR="00D5065E" w:rsidRPr="00D73F05" w:rsidRDefault="00D5065E" w:rsidP="00D5065E">
                      <w:pPr>
                        <w:rPr>
                          <w:b/>
                          <w:sz w:val="240"/>
                          <w:szCs w:val="280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 xml:space="preserve"> 300.000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B0017" w:rsidRPr="00D9670F">
        <w:rPr>
          <w:rFonts w:asciiTheme="minorHAnsi" w:hAnsiTheme="minorHAnsi"/>
          <w:b/>
          <w:noProof/>
          <w:sz w:val="280"/>
          <w:szCs w:val="280"/>
          <w14:props3d w14:extrusionH="57150" w14:contourW="12700" w14:prstMaterial="warmMatte">
            <w14:bevelT w14:w="76200" w14:h="25400" w14:prst="softRound"/>
            <w14:extrusionClr>
              <w14:srgbClr w14:val="00B0F0"/>
            </w14:extrusionClr>
            <w14:contourClr>
              <w14:srgbClr w14:val="00B0F0"/>
            </w14:contourClr>
          </w14:props3d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5C3EAA4" wp14:editId="080D7CD5">
                <wp:simplePos x="0" y="0"/>
                <wp:positionH relativeFrom="margin">
                  <wp:align>right</wp:align>
                </wp:positionH>
                <wp:positionV relativeFrom="paragraph">
                  <wp:posOffset>461397</wp:posOffset>
                </wp:positionV>
                <wp:extent cx="805815" cy="956948"/>
                <wp:effectExtent l="95250" t="76200" r="108585" b="908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8548">
                          <a:off x="0" y="0"/>
                          <a:ext cx="805815" cy="9569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65E" w:rsidRPr="00D73F05" w:rsidRDefault="00D5065E" w:rsidP="00D5065E">
                            <w:pPr>
                              <w:rPr>
                                <w:sz w:val="4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0" h="0" prst="softRound"/>
                          <a:extrusionClr>
                            <a:srgbClr val="BE409A"/>
                          </a:extrusionClr>
                          <a:contourClr>
                            <a:srgbClr val="BE409A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3EAA4" id="_x0000_s1030" type="#_x0000_t202" style="position:absolute;margin-left:12.25pt;margin-top:36.35pt;width:63.45pt;height:75.35pt;rotation:-820786fd;z-index:-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" stroked="f">
                <v:textbox>
                  <w:txbxContent>
                    <w:p w:rsidR="00D5065E" w:rsidRPr="00D73F05" w:rsidRDefault="00D5065E" w:rsidP="00D5065E">
                      <w:pPr>
                        <w:rPr>
                          <w:sz w:val="4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 xml:space="preserve">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ED2" w:rsidRPr="00D9670F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7AB666" wp14:editId="66B41150">
                <wp:simplePos x="0" y="0"/>
                <wp:positionH relativeFrom="page">
                  <wp:posOffset>389255</wp:posOffset>
                </wp:positionH>
                <wp:positionV relativeFrom="line">
                  <wp:posOffset>198755</wp:posOffset>
                </wp:positionV>
                <wp:extent cx="205105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F20" w:rsidRPr="001203AE" w:rsidRDefault="00605F20" w:rsidP="00C16A98">
                            <w:pPr>
                              <w:pBdr>
                                <w:top w:val="single" w:sz="24" w:space="8" w:color="3494BA" w:themeColor="accent1"/>
                                <w:bottom w:val="single" w:sz="24" w:space="8" w:color="3494BA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</w:pPr>
                            <w:r w:rsidRPr="001203AE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Matematica</w:t>
                            </w:r>
                          </w:p>
                          <w:p w:rsidR="00605F20" w:rsidRPr="001203AE" w:rsidRDefault="00605F20" w:rsidP="00C16A98">
                            <w:pPr>
                              <w:pBdr>
                                <w:top w:val="single" w:sz="24" w:space="8" w:color="3494BA" w:themeColor="accent1"/>
                                <w:bottom w:val="single" w:sz="24" w:space="8" w:color="3494BA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</w:pPr>
                            <w:r w:rsidRPr="001203AE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ESERCIZI PER LA CLASSE V</w:t>
                            </w:r>
                            <w:r w:rsidR="00990961">
                              <w:rPr>
                                <w:i/>
                                <w:iCs/>
                                <w:color w:val="3494BA" w:themeColor="accent1"/>
                                <w:sz w:val="24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7AB666" id="_x0000_s1031" type="#_x0000_t202" style="position:absolute;margin-left:30.65pt;margin-top:15.65pt;width:161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" filled="f" stroked="f">
                <v:textbox style="mso-fit-shape-to-text:t">
                  <w:txbxContent>
                    <w:p w:rsidR="00605F20" w:rsidRPr="001203AE" w:rsidRDefault="00605F20" w:rsidP="00C16A98">
                      <w:pPr>
                        <w:pBdr>
                          <w:top w:val="single" w:sz="24" w:space="8" w:color="3494BA" w:themeColor="accent1"/>
                          <w:bottom w:val="single" w:sz="24" w:space="8" w:color="3494BA" w:themeColor="accent1"/>
                        </w:pBdr>
                        <w:spacing w:after="0"/>
                        <w:rPr>
                          <w:i/>
                          <w:iCs/>
                          <w:color w:val="3494BA" w:themeColor="accent1"/>
                          <w:sz w:val="24"/>
                        </w:rPr>
                      </w:pPr>
                      <w:r w:rsidRPr="001203AE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Matematica</w:t>
                      </w:r>
                    </w:p>
                    <w:p w:rsidR="00605F20" w:rsidRPr="001203AE" w:rsidRDefault="00605F20" w:rsidP="00C16A98">
                      <w:pPr>
                        <w:pBdr>
                          <w:top w:val="single" w:sz="24" w:space="8" w:color="3494BA" w:themeColor="accent1"/>
                          <w:bottom w:val="single" w:sz="24" w:space="8" w:color="3494BA" w:themeColor="accent1"/>
                        </w:pBdr>
                        <w:spacing w:after="0"/>
                        <w:rPr>
                          <w:i/>
                          <w:iCs/>
                          <w:color w:val="3494BA" w:themeColor="accent1"/>
                          <w:sz w:val="24"/>
                        </w:rPr>
                      </w:pPr>
                      <w:r w:rsidRPr="001203AE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ESERCIZI PER LA CLASSE V</w:t>
                      </w:r>
                      <w:r w:rsidR="00990961">
                        <w:rPr>
                          <w:i/>
                          <w:iCs/>
                          <w:color w:val="3494BA" w:themeColor="accent1"/>
                          <w:sz w:val="24"/>
                        </w:rPr>
                        <w:t>II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C16A98" w:rsidRPr="00D9670F" w:rsidRDefault="00C16A98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B315C6" w:rsidRPr="00D9670F" w:rsidRDefault="00B315C6" w:rsidP="00C16A98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E76B2E" w:rsidRPr="00D9670F" w:rsidRDefault="00C52356" w:rsidP="00C52356">
      <w:pPr>
        <w:pStyle w:val="Heading1"/>
        <w:numPr>
          <w:ilvl w:val="0"/>
          <w:numId w:val="0"/>
        </w:numPr>
        <w:ind w:left="432" w:hanging="432"/>
        <w:rPr>
          <w:sz w:val="64"/>
          <w:szCs w:val="64"/>
        </w:rPr>
      </w:pPr>
      <w:r w:rsidRPr="00D9670F">
        <w:rPr>
          <w:sz w:val="64"/>
          <w:szCs w:val="64"/>
        </w:rPr>
        <w:t>Rapporti</w:t>
      </w:r>
    </w:p>
    <w:p w:rsidR="00C52356" w:rsidRPr="00D9670F" w:rsidRDefault="00C52356" w:rsidP="00C52356"/>
    <w:p w:rsidR="00A53FD7" w:rsidRPr="00A53FD7" w:rsidRDefault="00A53FD7" w:rsidP="00A53FD7">
      <w:pPr>
        <w:pStyle w:val="Heading2"/>
      </w:pPr>
      <w:r w:rsidRPr="00A53FD7">
        <w:t>Rappresenta i seguenti rapporti come rapporti tra due numeri primi.</w:t>
      </w:r>
    </w:p>
    <w:p w:rsidR="006428E4" w:rsidRPr="00D9670F" w:rsidRDefault="00C52356" w:rsidP="0026490E">
      <w:pPr>
        <w:ind w:left="708"/>
      </w:pPr>
      <w:r w:rsidRPr="00D9670F">
        <w:t xml:space="preserve">a) </w:t>
      </w:r>
      <w:proofErr w:type="gramStart"/>
      <w:r w:rsidRPr="00D9670F">
        <w:t>6 :</w:t>
      </w:r>
      <w:proofErr w:type="gramEnd"/>
      <w:r w:rsidRPr="00D9670F">
        <w:t xml:space="preserve"> 9 </w:t>
      </w:r>
      <w:r w:rsidRPr="00D9670F">
        <w:tab/>
      </w:r>
      <w:r w:rsidRPr="00D9670F">
        <w:tab/>
      </w:r>
      <w:r w:rsidR="006428E4" w:rsidRPr="00D9670F">
        <w:tab/>
      </w:r>
      <w:r w:rsidRPr="00D9670F">
        <w:t>b) 0.2 : 1.6</w:t>
      </w:r>
      <w:r w:rsidRPr="00D9670F">
        <w:tab/>
      </w:r>
      <w:r w:rsidRPr="00D9670F">
        <w:tab/>
        <w:t>c) 0.25 : 0.6</w:t>
      </w:r>
      <w:r w:rsidRPr="00D9670F">
        <w:tab/>
      </w:r>
      <w:r w:rsidRPr="00D9670F">
        <w:tab/>
      </w:r>
    </w:p>
    <w:p w:rsidR="00C52356" w:rsidRPr="00D9670F" w:rsidRDefault="00C52356" w:rsidP="0026490E">
      <w:pPr>
        <w:ind w:left="708"/>
      </w:pPr>
      <w:r w:rsidRPr="00D9670F">
        <w:t xml:space="preserve">d) </w:t>
      </w:r>
      <w:proofErr w:type="gramStart"/>
      <w:r w:rsidRPr="00D9670F">
        <w:t>1.5 :</w:t>
      </w:r>
      <w:proofErr w:type="gramEnd"/>
      <w:r w:rsidRPr="00D9670F">
        <w:t xml:space="preserve"> 0.6</w:t>
      </w:r>
      <w:r w:rsidRPr="00D9670F">
        <w:tab/>
      </w:r>
      <w:r w:rsidRPr="00D9670F">
        <w:tab/>
        <w:t>e) 2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D9670F">
        <w:t xml:space="preserve"> : 8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6428E4" w:rsidRPr="00D9670F">
        <w:tab/>
      </w:r>
      <w:r w:rsidR="006428E4" w:rsidRPr="00D9670F">
        <w:tab/>
      </w:r>
      <w:r w:rsidRPr="00D9670F">
        <w:t>f)</w:t>
      </w:r>
      <w:r w:rsidR="006428E4" w:rsidRPr="00D9670F">
        <w:t xml:space="preserve"> </w:t>
      </w:r>
      <w:r w:rsidRPr="00D9670F">
        <w:t>0.4 : 1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:rsidR="00C52356" w:rsidRPr="00D9670F" w:rsidRDefault="00C52356" w:rsidP="00A53FD7">
      <w:pPr>
        <w:pStyle w:val="Heading2"/>
      </w:pPr>
      <w:r w:rsidRPr="00D9670F">
        <w:t>Scrivi i seguent</w:t>
      </w:r>
      <w:r w:rsidR="008158B7">
        <w:t xml:space="preserve">i rapporti sotto forma di </w:t>
      </w:r>
      <w:proofErr w:type="gramStart"/>
      <w:r w:rsidR="008158B7">
        <w:t>1 :</w:t>
      </w:r>
      <w:proofErr w:type="gramEnd"/>
      <w:r w:rsidR="008158B7">
        <w:t xml:space="preserve"> k.</w:t>
      </w:r>
    </w:p>
    <w:p w:rsidR="006428E4" w:rsidRPr="00D9670F" w:rsidRDefault="00C52356" w:rsidP="0026490E">
      <w:pPr>
        <w:ind w:left="708"/>
      </w:pPr>
      <w:r w:rsidRPr="00D9670F">
        <w:t>a)</w:t>
      </w:r>
      <w:r w:rsidR="006428E4" w:rsidRPr="00D9670F">
        <w:t xml:space="preserve"> </w:t>
      </w:r>
      <w:proofErr w:type="gramStart"/>
      <w:r w:rsidRPr="00D9670F">
        <w:t>4 :</w:t>
      </w:r>
      <w:proofErr w:type="gramEnd"/>
      <w:r w:rsidRPr="00D9670F">
        <w:t xml:space="preserve"> 7</w:t>
      </w:r>
      <w:r w:rsidRPr="00D9670F">
        <w:tab/>
      </w:r>
      <w:r w:rsidRPr="00D9670F">
        <w:tab/>
      </w:r>
      <w:r w:rsidR="006428E4" w:rsidRPr="00D9670F">
        <w:tab/>
      </w:r>
      <w:r w:rsidRPr="00D9670F">
        <w:t>b)</w:t>
      </w:r>
      <w:r w:rsidR="006428E4" w:rsidRPr="00D9670F">
        <w:t xml:space="preserve"> </w:t>
      </w:r>
      <w:r w:rsidRPr="00D9670F">
        <w:t>1.2 : 3.6</w:t>
      </w:r>
      <w:r w:rsidRPr="00D9670F">
        <w:tab/>
      </w:r>
      <w:r w:rsidRPr="00D9670F">
        <w:tab/>
        <w:t>c)</w:t>
      </w:r>
      <w:r w:rsidR="006428E4" w:rsidRPr="00D9670F">
        <w:t xml:space="preserve"> </w:t>
      </w:r>
      <w:r w:rsidRPr="00D9670F">
        <w:t>0.7 : 3.5</w:t>
      </w:r>
    </w:p>
    <w:p w:rsidR="00C52356" w:rsidRPr="00D9670F" w:rsidRDefault="00C52356" w:rsidP="0026490E">
      <w:pPr>
        <w:ind w:left="708"/>
      </w:pPr>
      <w:r w:rsidRPr="00D9670F">
        <w:t>d)</w:t>
      </w:r>
      <w:r w:rsidR="006428E4" w:rsidRPr="00D9670F">
        <w:t xml:space="preserve"> </w:t>
      </w:r>
      <w:proofErr w:type="gramStart"/>
      <w:r w:rsidRPr="00D9670F">
        <w:t>1.5 :</w:t>
      </w:r>
      <w:proofErr w:type="gramEnd"/>
      <w:r w:rsidRPr="00D9670F">
        <w:t xml:space="preserve"> 3.6</w:t>
      </w:r>
      <w:r w:rsidRPr="00D9670F">
        <w:tab/>
      </w:r>
      <w:r w:rsidRPr="00D9670F">
        <w:tab/>
        <w:t>e)</w:t>
      </w:r>
      <w:r w:rsidR="006428E4" w:rsidRPr="00D9670F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Pr="00D9670F">
        <w:t xml:space="preserve"> 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21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</m:oMath>
      <w:r w:rsidR="006428E4" w:rsidRPr="00D9670F">
        <w:tab/>
      </w:r>
      <w:r w:rsidR="006428E4" w:rsidRPr="00D9670F">
        <w:tab/>
      </w:r>
      <w:r w:rsidR="006428E4" w:rsidRPr="00D9670F">
        <w:tab/>
      </w:r>
      <w:r w:rsidRPr="00D9670F">
        <w:t>f)</w:t>
      </w:r>
      <w:r w:rsidR="006428E4" w:rsidRPr="00D9670F">
        <w:t xml:space="preserve"> </w:t>
      </w:r>
      <w:r w:rsidRPr="00D9670F">
        <w:t xml:space="preserve">2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D9670F">
        <w:t xml:space="preserve"> : 1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</w:p>
    <w:p w:rsidR="00C52356" w:rsidRPr="00D9670F" w:rsidRDefault="00C52356" w:rsidP="00A53FD7">
      <w:pPr>
        <w:pStyle w:val="Heading2"/>
      </w:pPr>
      <w:r w:rsidRPr="00D9670F">
        <w:t>Scrivi i seguent</w:t>
      </w:r>
      <w:r w:rsidR="008158B7">
        <w:t xml:space="preserve">i rapporti sotto forma di </w:t>
      </w:r>
      <w:proofErr w:type="gramStart"/>
      <w:r w:rsidR="008158B7">
        <w:t>1 :</w:t>
      </w:r>
      <w:proofErr w:type="gramEnd"/>
      <w:r w:rsidR="008158B7">
        <w:t xml:space="preserve"> k.</w:t>
      </w:r>
    </w:p>
    <w:p w:rsidR="006428E4" w:rsidRPr="00D9670F" w:rsidRDefault="00C52356" w:rsidP="0026490E">
      <w:pPr>
        <w:ind w:left="708"/>
      </w:pPr>
      <w:r w:rsidRPr="00D9670F">
        <w:t>a)</w:t>
      </w:r>
      <w:r w:rsidR="006428E4" w:rsidRPr="00D9670F">
        <w:t xml:space="preserve"> </w:t>
      </w:r>
      <w:proofErr w:type="gramStart"/>
      <w:r w:rsidRPr="00D9670F">
        <w:t>4 :</w:t>
      </w:r>
      <w:proofErr w:type="gramEnd"/>
      <w:r w:rsidRPr="00D9670F">
        <w:t xml:space="preserve"> 8</w:t>
      </w:r>
      <w:r w:rsidRPr="00D9670F">
        <w:tab/>
      </w:r>
      <w:r w:rsidRPr="00D9670F">
        <w:tab/>
      </w:r>
      <w:r w:rsidR="006428E4" w:rsidRPr="00D9670F">
        <w:tab/>
      </w:r>
      <w:r w:rsidRPr="00D9670F">
        <w:t>b</w:t>
      </w:r>
      <w:r w:rsidR="006428E4" w:rsidRPr="00D9670F">
        <w:t xml:space="preserve">) </w:t>
      </w:r>
      <w:r w:rsidRPr="00D9670F">
        <w:t>3.5 : 0.5</w:t>
      </w:r>
      <w:r w:rsidRPr="00D9670F">
        <w:tab/>
      </w:r>
      <w:r w:rsidRPr="00D9670F">
        <w:tab/>
        <w:t>c)</w:t>
      </w:r>
      <w:r w:rsidR="006428E4" w:rsidRPr="00D9670F">
        <w:t xml:space="preserve"> </w:t>
      </w:r>
      <w:r w:rsidRPr="00D9670F">
        <w:t>0.8 : 4</w:t>
      </w:r>
      <w:r w:rsidRPr="00D9670F">
        <w:tab/>
      </w:r>
      <w:r w:rsidRPr="00D9670F">
        <w:tab/>
      </w:r>
    </w:p>
    <w:p w:rsidR="00C52356" w:rsidRPr="00D9670F" w:rsidRDefault="00C52356" w:rsidP="0026490E">
      <w:pPr>
        <w:ind w:left="708"/>
      </w:pPr>
      <w:r w:rsidRPr="00D9670F">
        <w:t>d)</w:t>
      </w:r>
      <w:r w:rsidR="006428E4" w:rsidRPr="00D9670F">
        <w:t xml:space="preserve"> </w:t>
      </w:r>
      <w:proofErr w:type="gramStart"/>
      <w:r w:rsidRPr="00D9670F">
        <w:t>4.2 :</w:t>
      </w:r>
      <w:proofErr w:type="gramEnd"/>
      <w:r w:rsidRPr="00D9670F">
        <w:t xml:space="preserve"> 0.15</w:t>
      </w:r>
      <w:r w:rsidRPr="00D9670F">
        <w:tab/>
      </w:r>
      <w:r w:rsidRPr="00D9670F">
        <w:tab/>
        <w:t>f)</w:t>
      </w:r>
      <w:r w:rsidR="006428E4" w:rsidRPr="00D9670F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13</m:t>
            </m:r>
          </m:num>
          <m:den>
            <m:r>
              <w:rPr>
                <w:rFonts w:ascii="Cambria Math" w:hAnsi="Cambria Math"/>
              </w:rPr>
              <m:t>15</m:t>
            </m:r>
          </m:den>
        </m:f>
      </m:oMath>
      <w:r w:rsidRPr="00D9670F">
        <w:t xml:space="preserve"> : 1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="006428E4" w:rsidRPr="00D9670F">
        <w:tab/>
      </w:r>
      <w:r w:rsidR="006428E4" w:rsidRPr="00D9670F">
        <w:tab/>
      </w:r>
      <w:r w:rsidRPr="00D9670F">
        <w:t>f)</w:t>
      </w:r>
      <w:r w:rsidR="006428E4" w:rsidRPr="00D9670F">
        <w:t xml:space="preserve"> </w:t>
      </w:r>
      <w:r w:rsidRPr="00D9670F">
        <w:t xml:space="preserve">2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D9670F">
        <w:t xml:space="preserve"> : 1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:rsidR="00C52356" w:rsidRPr="00D9670F" w:rsidRDefault="0026490E" w:rsidP="00A53FD7">
      <w:pPr>
        <w:pStyle w:val="Heading2"/>
      </w:pPr>
      <w:r w:rsidRPr="00D9670F">
        <w:rPr>
          <w:noProof/>
          <w:lang w:eastAsia="it-IT"/>
        </w:rPr>
        <w:drawing>
          <wp:anchor distT="0" distB="0" distL="114300" distR="114300" simplePos="0" relativeHeight="251707392" behindDoc="0" locked="0" layoutInCell="1" allowOverlap="1" wp14:anchorId="250914FD" wp14:editId="6876E91A">
            <wp:simplePos x="0" y="0"/>
            <wp:positionH relativeFrom="column">
              <wp:posOffset>242570</wp:posOffset>
            </wp:positionH>
            <wp:positionV relativeFrom="paragraph">
              <wp:posOffset>232740</wp:posOffset>
            </wp:positionV>
            <wp:extent cx="6090920" cy="1685925"/>
            <wp:effectExtent l="0" t="0" r="5080" b="952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2356" w:rsidRPr="00D9670F">
        <w:t>Calcola il valore del rapporto de</w:t>
      </w:r>
      <w:r w:rsidR="008158B7">
        <w:t>lle seguenti coppie di segmenti.</w:t>
      </w:r>
    </w:p>
    <w:p w:rsidR="00C52356" w:rsidRDefault="00C52356" w:rsidP="00A53FD7">
      <w:pPr>
        <w:pStyle w:val="Heading2"/>
      </w:pPr>
      <w:r w:rsidRPr="00D9670F">
        <w:t>Calcola il valore del rapporto del</w:t>
      </w:r>
      <w:r w:rsidR="008158B7">
        <w:t>le seguenti coppie di superfici.</w:t>
      </w:r>
    </w:p>
    <w:p w:rsidR="008158B7" w:rsidRPr="008158B7" w:rsidRDefault="00B93D08" w:rsidP="008158B7">
      <w:r>
        <w:rPr>
          <w:noProof/>
          <w:lang w:eastAsia="it-IT"/>
        </w:rPr>
        <w:drawing>
          <wp:anchor distT="0" distB="0" distL="114300" distR="114300" simplePos="0" relativeHeight="251708416" behindDoc="0" locked="0" layoutInCell="1" allowOverlap="1" wp14:anchorId="442EBFDA" wp14:editId="5082DE4B">
            <wp:simplePos x="0" y="0"/>
            <wp:positionH relativeFrom="column">
              <wp:posOffset>329895</wp:posOffset>
            </wp:positionH>
            <wp:positionV relativeFrom="paragraph">
              <wp:posOffset>73025</wp:posOffset>
            </wp:positionV>
            <wp:extent cx="2428875" cy="111188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C16" w:rsidRPr="00D9670F">
        <w:rPr>
          <w:noProof/>
          <w:lang w:eastAsia="it-IT"/>
        </w:rPr>
        <w:drawing>
          <wp:anchor distT="0" distB="0" distL="114300" distR="114300" simplePos="0" relativeHeight="251706368" behindDoc="0" locked="0" layoutInCell="1" allowOverlap="1" wp14:anchorId="2A6715AC" wp14:editId="4FB743B8">
            <wp:simplePos x="0" y="0"/>
            <wp:positionH relativeFrom="column">
              <wp:posOffset>3060827</wp:posOffset>
            </wp:positionH>
            <wp:positionV relativeFrom="paragraph">
              <wp:posOffset>173482</wp:posOffset>
            </wp:positionV>
            <wp:extent cx="3130550" cy="9715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356" w:rsidRPr="00D9670F" w:rsidRDefault="00C52356" w:rsidP="00C52356"/>
    <w:p w:rsidR="00C52356" w:rsidRPr="00D9670F" w:rsidRDefault="00C52356" w:rsidP="00C52356"/>
    <w:p w:rsidR="00A91A44" w:rsidRPr="00D9670F" w:rsidRDefault="00A91A44" w:rsidP="00C52356"/>
    <w:p w:rsidR="00A91A44" w:rsidRPr="00D9670F" w:rsidRDefault="00A91A44" w:rsidP="00C52356"/>
    <w:p w:rsidR="00A91A44" w:rsidRPr="00D9670F" w:rsidRDefault="00A91A44" w:rsidP="00C52356"/>
    <w:p w:rsidR="00C52356" w:rsidRPr="00D9670F" w:rsidRDefault="00D9670F" w:rsidP="00A53FD7">
      <w:pPr>
        <w:pStyle w:val="Heading2"/>
      </w:pPr>
      <w:r w:rsidRPr="00D9670F">
        <w:rPr>
          <w:noProof/>
          <w:lang w:eastAsia="it-IT"/>
        </w:rPr>
        <w:lastRenderedPageBreak/>
        <w:drawing>
          <wp:anchor distT="0" distB="0" distL="114300" distR="114300" simplePos="0" relativeHeight="251703296" behindDoc="0" locked="0" layoutInCell="1" allowOverlap="1" wp14:anchorId="0EFA3BCF" wp14:editId="30D51AB7">
            <wp:simplePos x="0" y="0"/>
            <wp:positionH relativeFrom="margin">
              <wp:posOffset>486105</wp:posOffset>
            </wp:positionH>
            <wp:positionV relativeFrom="paragraph">
              <wp:posOffset>0</wp:posOffset>
            </wp:positionV>
            <wp:extent cx="3049270" cy="29171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8" t="16880" r="51287" b="24606"/>
                    <a:stretch/>
                  </pic:blipFill>
                  <pic:spPr bwMode="auto">
                    <a:xfrm rot="10800000">
                      <a:off x="0" y="0"/>
                      <a:ext cx="3049270" cy="291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356" w:rsidRPr="00D9670F" w:rsidRDefault="00C52356" w:rsidP="00C52356"/>
    <w:p w:rsidR="00C52356" w:rsidRPr="00D9670F" w:rsidRDefault="00C52356" w:rsidP="0026490E">
      <w:pPr>
        <w:pStyle w:val="Heading2"/>
      </w:pPr>
    </w:p>
    <w:p w:rsidR="00C52356" w:rsidRPr="00D9670F" w:rsidRDefault="00C52356" w:rsidP="00C52356"/>
    <w:p w:rsidR="00C52356" w:rsidRPr="00D9670F" w:rsidRDefault="00C52356" w:rsidP="0026490E">
      <w:pPr>
        <w:pStyle w:val="Heading2"/>
      </w:pPr>
    </w:p>
    <w:p w:rsidR="00C52356" w:rsidRPr="00D9670F" w:rsidRDefault="00C52356" w:rsidP="00C52356"/>
    <w:p w:rsidR="00C52356" w:rsidRPr="00D9670F" w:rsidRDefault="00C52356" w:rsidP="00A53FD7">
      <w:pPr>
        <w:pStyle w:val="Heading2"/>
      </w:pPr>
    </w:p>
    <w:p w:rsidR="00BA5AD9" w:rsidRPr="00D9670F" w:rsidRDefault="00BA5AD9" w:rsidP="00C52356"/>
    <w:p w:rsidR="00BA5AD9" w:rsidRPr="00D9670F" w:rsidRDefault="00BA5AD9" w:rsidP="0026490E">
      <w:pPr>
        <w:pStyle w:val="Heading2"/>
      </w:pPr>
    </w:p>
    <w:p w:rsidR="00BA5AD9" w:rsidRPr="00D9670F" w:rsidRDefault="00BA5AD9" w:rsidP="00C52356"/>
    <w:p w:rsidR="00BA5AD9" w:rsidRPr="00D9670F" w:rsidRDefault="00BA5AD9" w:rsidP="0026490E">
      <w:pPr>
        <w:pStyle w:val="Heading2"/>
      </w:pPr>
    </w:p>
    <w:p w:rsidR="00BA5AD9" w:rsidRPr="00D9670F" w:rsidRDefault="00BA5AD9" w:rsidP="00C52356"/>
    <w:p w:rsidR="0026490E" w:rsidRDefault="0026490E" w:rsidP="0026490E">
      <w:pPr>
        <w:pStyle w:val="Heading2"/>
      </w:pPr>
    </w:p>
    <w:p w:rsidR="00B93D08" w:rsidRPr="00B93D08" w:rsidRDefault="00B93D08" w:rsidP="00B93D08">
      <w:r w:rsidRPr="00D9670F">
        <w:rPr>
          <w:noProof/>
          <w:lang w:eastAsia="it-IT"/>
        </w:rPr>
        <w:drawing>
          <wp:anchor distT="0" distB="0" distL="114300" distR="114300" simplePos="0" relativeHeight="251704320" behindDoc="0" locked="0" layoutInCell="1" allowOverlap="1" wp14:anchorId="2965DEAC" wp14:editId="441C2C19">
            <wp:simplePos x="0" y="0"/>
            <wp:positionH relativeFrom="margin">
              <wp:posOffset>480695</wp:posOffset>
            </wp:positionH>
            <wp:positionV relativeFrom="margin">
              <wp:posOffset>3012110</wp:posOffset>
            </wp:positionV>
            <wp:extent cx="2991485" cy="25336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4" t="28777" r="50975" b="19203"/>
                    <a:stretch/>
                  </pic:blipFill>
                  <pic:spPr bwMode="auto">
                    <a:xfrm rot="10800000">
                      <a:off x="0" y="0"/>
                      <a:ext cx="299148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356" w:rsidRPr="00D9670F" w:rsidRDefault="00C52356" w:rsidP="0026490E">
      <w:pPr>
        <w:pStyle w:val="Heading2"/>
      </w:pPr>
    </w:p>
    <w:p w:rsidR="00C52356" w:rsidRPr="00D9670F" w:rsidRDefault="00C52356" w:rsidP="0026490E">
      <w:pPr>
        <w:pStyle w:val="Heading2"/>
        <w:numPr>
          <w:ilvl w:val="0"/>
          <w:numId w:val="0"/>
        </w:numPr>
        <w:ind w:left="576"/>
      </w:pPr>
    </w:p>
    <w:p w:rsidR="00C52356" w:rsidRPr="00D9670F" w:rsidRDefault="00C52356" w:rsidP="00C52356"/>
    <w:p w:rsidR="00C52356" w:rsidRPr="00D9670F" w:rsidRDefault="00C52356" w:rsidP="00C52356"/>
    <w:p w:rsidR="00C52356" w:rsidRPr="00D9670F" w:rsidRDefault="00C52356" w:rsidP="00C52356"/>
    <w:p w:rsidR="00C52356" w:rsidRPr="00D9670F" w:rsidRDefault="00C52356" w:rsidP="00C52356"/>
    <w:p w:rsidR="00C52356" w:rsidRPr="00D9670F" w:rsidRDefault="00C52356" w:rsidP="00C52356"/>
    <w:p w:rsidR="00C52356" w:rsidRPr="00D9670F" w:rsidRDefault="00C52356" w:rsidP="00C52356"/>
    <w:p w:rsidR="00C52356" w:rsidRDefault="00C52356" w:rsidP="00C52356"/>
    <w:p w:rsidR="00A53FD7" w:rsidRDefault="00A53FD7" w:rsidP="00C52356"/>
    <w:p w:rsidR="00A53FD7" w:rsidRPr="00D9670F" w:rsidRDefault="00A53FD7" w:rsidP="00C52356"/>
    <w:p w:rsidR="00C52356" w:rsidRPr="00D9670F" w:rsidRDefault="00C52356" w:rsidP="00A53FD7">
      <w:pPr>
        <w:pStyle w:val="Heading2"/>
      </w:pPr>
      <w:r w:rsidRPr="00D9670F">
        <w:t xml:space="preserve">Il valore del rapporto tra due segmenti è 0.5. </w:t>
      </w:r>
      <w:r w:rsidR="0017530A" w:rsidRPr="00D9670F">
        <w:t>Calcola</w:t>
      </w:r>
      <w:r w:rsidRPr="00D9670F">
        <w:t xml:space="preserve"> la misura del minore, sapendo che il maggiore è lungo 20 cm.</w:t>
      </w:r>
    </w:p>
    <w:p w:rsidR="00C52356" w:rsidRPr="00D9670F" w:rsidRDefault="00C52356" w:rsidP="00A53FD7">
      <w:pPr>
        <w:pStyle w:val="Heading2"/>
      </w:pPr>
      <w:r w:rsidRPr="00D9670F">
        <w:t xml:space="preserve">Il rapporto tra l’area della figura A e l’area della figura B </w:t>
      </w:r>
      <w:proofErr w:type="gramStart"/>
      <w:r w:rsidRPr="00D9670F">
        <w:t xml:space="preserve">è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D9670F">
        <w:t>.</w:t>
      </w:r>
      <w:proofErr w:type="gramEnd"/>
      <w:r w:rsidRPr="00D9670F">
        <w:t xml:space="preserve"> Qual è la figura d</w:t>
      </w:r>
      <w:r w:rsidR="001F4772" w:rsidRPr="00D9670F">
        <w:t>all’</w:t>
      </w:r>
      <w:r w:rsidRPr="00D9670F">
        <w:t>area maggiore?</w:t>
      </w:r>
    </w:p>
    <w:p w:rsidR="00E0455B" w:rsidRPr="00D9670F" w:rsidRDefault="00A827A3" w:rsidP="00A53FD7">
      <w:pPr>
        <w:pStyle w:val="Heading2"/>
      </w:pPr>
      <w:r w:rsidRPr="00D9670F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60A9B2D" wp14:editId="5FEFB0DD">
                <wp:simplePos x="0" y="0"/>
                <wp:positionH relativeFrom="column">
                  <wp:posOffset>1282700</wp:posOffset>
                </wp:positionH>
                <wp:positionV relativeFrom="line">
                  <wp:posOffset>230175</wp:posOffset>
                </wp:positionV>
                <wp:extent cx="1256030" cy="1414780"/>
                <wp:effectExtent l="133350" t="114300" r="134620" b="1092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8178">
                          <a:off x="0" y="0"/>
                          <a:ext cx="1256030" cy="141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color w:val="70AD47"/>
                                <w:sz w:val="6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color w:val="70AD47"/>
                                <w:spacing w:val="10"/>
                                <w:sz w:val="144"/>
                                <w:szCs w:val="280"/>
                                <w14:glow w14:rad="190500">
                                  <w14:srgbClr w14:val="92D05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57150" w14:contourW="6350" w14:prstMaterial="none">
                                  <w14:extrusionClr>
                                    <w14:srgbClr w14:val="92D050"/>
                                  </w14:extrusionClr>
                                  <w14:contourClr>
                                    <w14:srgbClr w14:val="92D050"/>
                                  </w14:contourClr>
                                </w14:props3d>
                              </w:rPr>
                              <w:t>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6350">
                          <a:extrusionClr>
                            <a:srgbClr val="92D050"/>
                          </a:extrusionClr>
                          <a:contourClr>
                            <a:srgbClr val="92D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A9B2D" id="_x0000_s1032" type="#_x0000_t202" style="position:absolute;left:0;text-align:left;margin-left:101pt;margin-top:18.1pt;width:98.9pt;height:111.4pt;rotation:686138fd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" stroked="f">
                <v:textbox>
                  <w:txbxContent>
                    <w:p w:rsidR="006E16F3" w:rsidRPr="00D73F05" w:rsidRDefault="001713C0">
                      <w:pPr>
                        <w:rPr>
                          <w:color w:val="70AD47"/>
                          <w:sz w:val="6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color w:val="70AD47"/>
                          <w:spacing w:val="10"/>
                          <w:sz w:val="144"/>
                          <w:szCs w:val="280"/>
                          <w14:glow w14:rad="190500">
                            <w14:srgbClr w14:val="92D05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57150" w14:contourW="6350" w14:prstMaterial="none">
                            <w14:extrusionClr>
                              <w14:srgbClr w14:val="92D050"/>
                            </w14:extrusionClr>
                            <w14:contourClr>
                              <w14:srgbClr w14:val="92D050"/>
                            </w14:contourClr>
                          </w14:props3d>
                        </w:rPr>
                        <w:t>⅜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Pr="00D9670F">
        <w:rPr>
          <w:b/>
          <w:noProof/>
          <w:sz w:val="280"/>
          <w:szCs w:val="280"/>
          <w:lang w:eastAsia="it-IT"/>
          <w14:props3d w14:extrusionH="57150" w14:contourW="12700" w14:prstMaterial="warmMatte">
            <w14:bevelT w14:w="76200" w14:h="25400" w14:prst="softRound"/>
            <w14:extrusionClr>
              <w14:srgbClr w14:val="00B0F0"/>
            </w14:extrusionClr>
            <w14:contourClr>
              <w14:srgbClr w14:val="00B0F0"/>
            </w14:contourClr>
          </w14:props3d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CE05C8F" wp14:editId="364B9F1C">
                <wp:simplePos x="0" y="0"/>
                <wp:positionH relativeFrom="column">
                  <wp:posOffset>4171315</wp:posOffset>
                </wp:positionH>
                <wp:positionV relativeFrom="paragraph">
                  <wp:posOffset>630225</wp:posOffset>
                </wp:positionV>
                <wp:extent cx="805815" cy="956945"/>
                <wp:effectExtent l="95250" t="76200" r="108585" b="908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48548">
                          <a:off x="0" y="0"/>
                          <a:ext cx="80581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sz w:val="4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sz w:val="96"/>
                                <w:szCs w:val="280"/>
                                <w14:glow w14:rad="190500">
                                  <w14:srgbClr w14:val="BE409A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extrusionClr>
                                    <w14:srgbClr w14:val="BE409A"/>
                                  </w14:extrusionClr>
                                  <w14:contourClr>
                                    <w14:srgbClr w14:val="BE409A"/>
                                  </w14:contourClr>
                                </w14:props3d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2700">
                          <a:bevelT w="0" h="0" prst="softRound"/>
                          <a:extrusionClr>
                            <a:srgbClr val="BE409A"/>
                          </a:extrusionClr>
                          <a:contourClr>
                            <a:srgbClr val="BE409A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05C8F" id="_x0000_s1033" type="#_x0000_t202" style="position:absolute;left:0;text-align:left;margin-left:328.45pt;margin-top:49.6pt;width:63.45pt;height:75.35pt;rotation:-820786fd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" stroked="f">
                <v:textbox>
                  <w:txbxContent>
                    <w:p w:rsidR="006E16F3" w:rsidRPr="00D73F05" w:rsidRDefault="001713C0">
                      <w:pPr>
                        <w:rPr>
                          <w:sz w:val="4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sz w:val="96"/>
                          <w:szCs w:val="280"/>
                          <w14:glow w14:rad="190500">
                            <w14:srgbClr w14:val="BE409A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extrusionClr>
                              <w14:srgbClr w14:val="BE409A"/>
                            </w14:extrusionClr>
                            <w14:contourClr>
                              <w14:srgbClr w14:val="BE409A"/>
                            </w14:contourClr>
                          </w14:props3d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71137A" w:rsidRPr="00D9670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23C1C1" wp14:editId="0CCCAEA8">
                <wp:simplePos x="0" y="0"/>
                <wp:positionH relativeFrom="page">
                  <wp:posOffset>0</wp:posOffset>
                </wp:positionH>
                <wp:positionV relativeFrom="paragraph">
                  <wp:posOffset>413690</wp:posOffset>
                </wp:positionV>
                <wp:extent cx="7762240" cy="1741170"/>
                <wp:effectExtent l="0" t="0" r="10160" b="0"/>
                <wp:wrapNone/>
                <wp:docPr id="2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240" cy="1741170"/>
                        </a:xfrm>
                        <a:custGeom>
                          <a:avLst/>
                          <a:gdLst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6056415 w 9880270"/>
                            <a:gd name="connsiteY4" fmla="*/ 1900052 h 2101933"/>
                            <a:gd name="connsiteX5" fmla="*/ 7992093 w 9880270"/>
                            <a:gd name="connsiteY5" fmla="*/ 1282535 h 2101933"/>
                            <a:gd name="connsiteX6" fmla="*/ 9880270 w 9880270"/>
                            <a:gd name="connsiteY6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7992093 w 9880270"/>
                            <a:gd name="connsiteY4" fmla="*/ 1282535 h 2101933"/>
                            <a:gd name="connsiteX5" fmla="*/ 9880270 w 9880270"/>
                            <a:gd name="connsiteY5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4785756 w 9880270"/>
                            <a:gd name="connsiteY3" fmla="*/ 16387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3135085 w 9880270"/>
                            <a:gd name="connsiteY2" fmla="*/ 570016 h 2101933"/>
                            <a:gd name="connsiteX3" fmla="*/ 5655039 w 9880270"/>
                            <a:gd name="connsiteY3" fmla="*/ 1867395 h 2101933"/>
                            <a:gd name="connsiteX4" fmla="*/ 9880270 w 9880270"/>
                            <a:gd name="connsiteY4" fmla="*/ 0 h 2101933"/>
                            <a:gd name="connsiteX0" fmla="*/ 0 w 9880270"/>
                            <a:gd name="connsiteY0" fmla="*/ 2101933 h 2101933"/>
                            <a:gd name="connsiteX1" fmla="*/ 1270660 w 9880270"/>
                            <a:gd name="connsiteY1" fmla="*/ 771896 h 2101933"/>
                            <a:gd name="connsiteX2" fmla="*/ 5655039 w 9880270"/>
                            <a:gd name="connsiteY2" fmla="*/ 1867395 h 2101933"/>
                            <a:gd name="connsiteX3" fmla="*/ 9880270 w 9880270"/>
                            <a:gd name="connsiteY3" fmla="*/ 0 h 2101933"/>
                            <a:gd name="connsiteX0" fmla="*/ 0 w 9880270"/>
                            <a:gd name="connsiteY0" fmla="*/ 2101933 h 2217717"/>
                            <a:gd name="connsiteX1" fmla="*/ 5655039 w 9880270"/>
                            <a:gd name="connsiteY1" fmla="*/ 1867395 h 2217717"/>
                            <a:gd name="connsiteX2" fmla="*/ 9880270 w 9880270"/>
                            <a:gd name="connsiteY2" fmla="*/ 0 h 2217717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3063215"/>
                            <a:gd name="connsiteX1" fmla="*/ 5655039 w 9880270"/>
                            <a:gd name="connsiteY1" fmla="*/ 2712893 h 3063215"/>
                            <a:gd name="connsiteX2" fmla="*/ 9880270 w 9880270"/>
                            <a:gd name="connsiteY2" fmla="*/ 845498 h 3063215"/>
                            <a:gd name="connsiteX0" fmla="*/ 0 w 9880270"/>
                            <a:gd name="connsiteY0" fmla="*/ 2947431 h 2947431"/>
                            <a:gd name="connsiteX1" fmla="*/ 5655039 w 9880270"/>
                            <a:gd name="connsiteY1" fmla="*/ 27128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017693"/>
                            <a:gd name="connsiteX1" fmla="*/ 5655039 w 9880270"/>
                            <a:gd name="connsiteY1" fmla="*/ 3017693 h 3017693"/>
                            <a:gd name="connsiteX2" fmla="*/ 9880270 w 9880270"/>
                            <a:gd name="connsiteY2" fmla="*/ 845498 h 3017693"/>
                            <a:gd name="connsiteX0" fmla="*/ 0 w 9880270"/>
                            <a:gd name="connsiteY0" fmla="*/ 2947431 h 3398693"/>
                            <a:gd name="connsiteX1" fmla="*/ 6208220 w 9880270"/>
                            <a:gd name="connsiteY1" fmla="*/ 3398693 h 3398693"/>
                            <a:gd name="connsiteX2" fmla="*/ 9880270 w 9880270"/>
                            <a:gd name="connsiteY2" fmla="*/ 845498 h 3398693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2947431"/>
                            <a:gd name="connsiteX1" fmla="*/ 5417962 w 9880270"/>
                            <a:gd name="connsiteY1" fmla="*/ 2560493 h 2947431"/>
                            <a:gd name="connsiteX2" fmla="*/ 9880270 w 9880270"/>
                            <a:gd name="connsiteY2" fmla="*/ 845498 h 2947431"/>
                            <a:gd name="connsiteX0" fmla="*/ 0 w 9880270"/>
                            <a:gd name="connsiteY0" fmla="*/ 2947431 h 3208687"/>
                            <a:gd name="connsiteX1" fmla="*/ 5417962 w 9880270"/>
                            <a:gd name="connsiteY1" fmla="*/ 2560493 h 3208687"/>
                            <a:gd name="connsiteX2" fmla="*/ 9880270 w 9880270"/>
                            <a:gd name="connsiteY2" fmla="*/ 845498 h 3208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880270" h="3208687">
                              <a:moveTo>
                                <a:pt x="0" y="2947431"/>
                              </a:moveTo>
                              <a:cubicBezTo>
                                <a:pt x="1473710" y="0"/>
                                <a:pt x="4011405" y="2061729"/>
                                <a:pt x="5417962" y="2560493"/>
                              </a:cubicBezTo>
                              <a:cubicBezTo>
                                <a:pt x="7056340" y="3208687"/>
                                <a:pt x="9065226" y="1703491"/>
                                <a:pt x="9880270" y="845498"/>
                              </a:cubicBez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9B9B9B">
                              <a:alpha val="49804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70A53" id="Freeform 1" o:spid="_x0000_s1026" style="position:absolute;margin-left:0;margin-top:32.55pt;width:611.2pt;height:137.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9880270,320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" path="m,2947431c1473710,,4011405,2061729,5417962,2560493,7056340,3208687,9065226,1703491,9880270,845498e" filled="f" strokecolor="#9b9b9b" strokeweight="1.5pt">
                <v:stroke dashstyle="3 1" opacity="32639f" joinstyle="miter"/>
                <v:path arrowok="t" o:connecttype="custom" o:connectlocs="0,1599401;4256515,1389432;7762240,458803" o:connectangles="0,0,0"/>
                <w10:wrap anchorx="page"/>
              </v:shape>
            </w:pict>
          </mc:Fallback>
        </mc:AlternateContent>
      </w:r>
      <w:r w:rsidR="001F4772" w:rsidRPr="00D9670F">
        <w:t>I</w:t>
      </w:r>
      <w:r w:rsidR="00C52356" w:rsidRPr="00D9670F">
        <w:t xml:space="preserve">l valore del rapporto tra i </w:t>
      </w:r>
      <w:proofErr w:type="gramStart"/>
      <w:r w:rsidR="00C52356" w:rsidRPr="00D9670F">
        <w:t xml:space="preserve">segmenti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1F4772" w:rsidRPr="00D9670F">
        <w:t xml:space="preserve"> </w:t>
      </w:r>
      <w:r w:rsidR="00C52356" w:rsidRPr="00D9670F">
        <w:t>e</w:t>
      </w:r>
      <w:proofErr w:type="gramEnd"/>
      <w:r w:rsidR="00C52356" w:rsidRPr="00D9670F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 w:rsidR="00C52356" w:rsidRPr="00D9670F">
        <w:t xml:space="preserve"> è 0.4. </w:t>
      </w:r>
      <w:r w:rsidR="001F4772" w:rsidRPr="00D9670F">
        <w:t>Q</w:t>
      </w:r>
      <w:r w:rsidR="00C52356" w:rsidRPr="00D9670F">
        <w:t>ual</w:t>
      </w:r>
      <w:r w:rsidR="001F4772" w:rsidRPr="00D9670F">
        <w:t xml:space="preserve"> è </w:t>
      </w:r>
      <w:r w:rsidR="00C52356" w:rsidRPr="00D9670F">
        <w:t xml:space="preserve">il segmento </w:t>
      </w:r>
      <w:r w:rsidR="001F4772" w:rsidRPr="00D9670F">
        <w:t>più</w:t>
      </w:r>
      <w:r w:rsidR="00C52356" w:rsidRPr="00D9670F">
        <w:t xml:space="preserve"> lungo? Qual è il </w:t>
      </w:r>
      <w:r w:rsidRPr="00D9670F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74EC743" wp14:editId="143F1C3A">
                <wp:simplePos x="0" y="0"/>
                <wp:positionH relativeFrom="margin">
                  <wp:posOffset>57150</wp:posOffset>
                </wp:positionH>
                <wp:positionV relativeFrom="line">
                  <wp:posOffset>343840</wp:posOffset>
                </wp:positionV>
                <wp:extent cx="1143635" cy="935355"/>
                <wp:effectExtent l="57150" t="76200" r="56515" b="74295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6319">
                          <a:off x="0" y="0"/>
                          <a:ext cx="114363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6E16F3" w:rsidP="006E16F3">
                            <w:pPr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39700">
                                  <w14:srgbClr w14:val="FF0000">
                                    <w14:alpha w14:val="60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14</w:t>
                            </w:r>
                            <w:r w:rsidRPr="00D73F05">
                              <w:rPr>
                                <w:b/>
                                <w:outline/>
                                <w:color w:val="84ACB6" w:themeColor="accent5"/>
                                <w:sz w:val="96"/>
                                <w:szCs w:val="280"/>
                                <w:vertAlign w:val="superscript"/>
                                <w14:glow w14:rad="190500">
                                  <w14:srgbClr w14:val="FF0000">
                                    <w14:alpha w14:val="75000"/>
                                  </w14:srgb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57150" w14:contourW="12700" w14:prstMaterial="none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8</w:t>
                            </w:r>
                          </w:p>
                          <w:p w:rsidR="006E16F3" w:rsidRPr="00D73F05" w:rsidRDefault="006E16F3">
                            <w:pPr>
                              <w:rPr>
                                <w:sz w:val="12"/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80000"/>
                                  </w14:srgbClr>
                                </w14:shadow>
                                <w14:props3d w14:extrusionH="0" w14:contourW="0" w14:prstMaterial="none">
                                  <w14:extrusionClr>
                                    <w14:srgbClr w14:val="FF0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extrusionClr>
                            <a:srgbClr val="FF0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C743" id="_x0000_s1034" type="#_x0000_t202" style="position:absolute;left:0;text-align:left;margin-left:4.5pt;margin-top:27.05pt;width:90.05pt;height:73.65pt;rotation:-484618fd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" stroked="f">
                <v:textbox>
                  <w:txbxContent>
                    <w:p w:rsidR="006E16F3" w:rsidRPr="00D73F05" w:rsidRDefault="006E16F3" w:rsidP="006E16F3">
                      <w:pPr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39700">
                            <w14:srgbClr w14:val="FF0000">
                              <w14:alpha w14:val="60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14</w:t>
                      </w:r>
                      <w:r w:rsidRPr="00D73F05">
                        <w:rPr>
                          <w:b/>
                          <w:outline/>
                          <w:color w:val="84ACB6" w:themeColor="accent5"/>
                          <w:sz w:val="96"/>
                          <w:szCs w:val="280"/>
                          <w:vertAlign w:val="superscript"/>
                          <w14:glow w14:rad="190500">
                            <w14:srgbClr w14:val="FF0000">
                              <w14:alpha w14:val="75000"/>
                            </w14:srgb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57150" w14:contourW="12700" w14:prstMaterial="none">
                            <w14:extrusionClr>
                              <w14:srgbClr w14:val="FF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8</w:t>
                      </w:r>
                    </w:p>
                    <w:p w:rsidR="006E16F3" w:rsidRPr="00D73F05" w:rsidRDefault="006E16F3">
                      <w:pPr>
                        <w:rPr>
                          <w:sz w:val="12"/>
                          <w14:shadow w14:blurRad="127000" w14:dist="254000" w14:dir="7800000" w14:sx="100000" w14:sy="100000" w14:kx="0" w14:ky="0" w14:algn="ctr">
                            <w14:srgbClr w14:val="000000">
                              <w14:alpha w14:val="80000"/>
                            </w14:srgbClr>
                          </w14:shadow>
                          <w14:props3d w14:extrusionH="0" w14:contourW="0" w14:prstMaterial="none">
                            <w14:extrusionClr>
                              <w14:srgbClr w14:val="FF0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93D08" w:rsidRPr="00D9670F">
        <w:rPr>
          <w:b/>
          <w:outline/>
          <w:noProof/>
          <w:color w:val="84ACB6" w:themeColor="accent5"/>
          <w:sz w:val="200"/>
          <w:szCs w:val="280"/>
          <w:lang w:eastAsia="it-IT"/>
          <w14:glow w14:rad="139700">
            <w14:srgbClr w14:val="FF0000">
              <w14:alpha w14:val="60000"/>
            </w14:srgbClr>
          </w14:glow>
          <w14:shadow w14:blurRad="50800" w14:dist="254000" w14:dir="8100000" w14:sx="100000" w14:sy="100000" w14:kx="0" w14:ky="0" w14:algn="tr">
            <w14:srgbClr w14:val="000000">
              <w14:alpha w14:val="6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57150" w14:contourW="12700" w14:prstMaterial="none">
            <w14:extrusionClr>
              <w14:srgbClr w14:val="FF0000"/>
            </w14:extrusionClr>
            <w14:contourClr>
              <w14:srgbClr w14:val="FF0000"/>
            </w14:contourClr>
          </w14:props3d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DDF69FD" wp14:editId="7EF2085E">
                <wp:simplePos x="0" y="0"/>
                <wp:positionH relativeFrom="column">
                  <wp:posOffset>4839970</wp:posOffset>
                </wp:positionH>
                <wp:positionV relativeFrom="line">
                  <wp:posOffset>162230</wp:posOffset>
                </wp:positionV>
                <wp:extent cx="2050415" cy="1139190"/>
                <wp:effectExtent l="152400" t="342900" r="121285" b="3467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38411">
                          <a:off x="0" y="0"/>
                          <a:ext cx="2050415" cy="113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 w:rsidP="006E16F3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warmMatte">
                                  <w14:bevelT w14:w="76200" w14:h="25400" w14:prst="softRound"/>
                                  <w14:extrusionClr>
                                    <w14:srgbClr w14:val="00B0F0"/>
                                  </w14:extrusionClr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3.14 </w:t>
                            </w:r>
                          </w:p>
                          <w:p w:rsidR="006E16F3" w:rsidRPr="00D73F05" w:rsidRDefault="006E16F3">
                            <w:pPr>
                              <w:rPr>
                                <w:b/>
                                <w:outline/>
                                <w:color w:val="00B0F0"/>
                                <w:sz w:val="120"/>
                                <w:szCs w:val="120"/>
                                <w14:glow w14:rad="190500">
                                  <w14:schemeClr w14:val="accent2">
                                    <w14:alpha w14:val="75000"/>
                                    <w14:satMod w14:val="175000"/>
                                  </w14:schemeClr>
                                </w14:glow>
                                <w14:shadow w14:blurRad="127000" w14:dist="254000" w14:dir="7800000" w14:sx="100000" w14:sy="100000" w14:kx="0" w14:ky="0" w14:algn="c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props3d w14:extrusionH="0" w14:contourW="381000" w14:prstMaterial="none">
                                  <w14:contourClr>
                                    <w14:schemeClr w14:val="bg2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381000">
                          <a:contourClr>
                            <a:schemeClr val="bg2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F69FD" id="_x0000_s1035" type="#_x0000_t202" style="position:absolute;left:0;text-align:left;margin-left:381.1pt;margin-top:12.75pt;width:161.45pt;height:89.7pt;rotation:-1377992fd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" stroked="f">
                <v:textbox>
                  <w:txbxContent>
                    <w:p w:rsidR="006E16F3" w:rsidRPr="00D73F05" w:rsidRDefault="001713C0" w:rsidP="006E16F3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warmMatte">
                            <w14:bevelT w14:w="76200" w14:h="25400" w14:prst="softRound"/>
                            <w14:extrusionClr>
                              <w14:srgbClr w14:val="00B0F0"/>
                            </w14:extrusionClr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3.14 </w:t>
                      </w:r>
                    </w:p>
                    <w:p w:rsidR="006E16F3" w:rsidRPr="00D73F05" w:rsidRDefault="006E16F3">
                      <w:pPr>
                        <w:rPr>
                          <w:b/>
                          <w:outline/>
                          <w:color w:val="00B0F0"/>
                          <w:sz w:val="120"/>
                          <w:szCs w:val="120"/>
                          <w14:glow w14:rad="190500">
                            <w14:schemeClr w14:val="accent2">
                              <w14:alpha w14:val="75000"/>
                              <w14:satMod w14:val="175000"/>
                            </w14:schemeClr>
                          </w14:glow>
                          <w14:shadow w14:blurRad="127000" w14:dist="254000" w14:dir="7800000" w14:sx="100000" w14:sy="100000" w14:kx="0" w14:ky="0" w14:algn="c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props3d w14:extrusionH="0" w14:contourW="381000" w14:prstMaterial="none">
                            <w14:contourClr>
                              <w14:schemeClr w14:val="bg2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="00C52356" w:rsidRPr="00D9670F">
        <w:t xml:space="preserve">rapporto tra </w:t>
      </w:r>
      <w:r w:rsidR="0071137A" w:rsidRPr="00D9670F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A36952" wp14:editId="180C2843">
                <wp:simplePos x="0" y="0"/>
                <wp:positionH relativeFrom="margin">
                  <wp:posOffset>2562225</wp:posOffset>
                </wp:positionH>
                <wp:positionV relativeFrom="line">
                  <wp:posOffset>945202</wp:posOffset>
                </wp:positionV>
                <wp:extent cx="1708150" cy="678180"/>
                <wp:effectExtent l="0" t="209550" r="25400" b="2171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7262">
                          <a:off x="0" y="0"/>
                          <a:ext cx="170815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6F3" w:rsidRPr="00D73F05" w:rsidRDefault="001713C0">
                            <w:pPr>
                              <w:rPr>
                                <w:b/>
                                <w:sz w:val="240"/>
                                <w:szCs w:val="280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</w:pPr>
                            <w:r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E16F3"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>300.00</w:t>
                            </w:r>
                            <w:r w:rsidR="00AE0F29" w:rsidRPr="00D73F05">
                              <w:rPr>
                                <w:b/>
                                <w:sz w:val="56"/>
                                <w:szCs w:val="96"/>
                                <w14:glow w14:rad="228600">
                                  <w14:srgbClr w14:val="FFC000">
                                    <w14:alpha w14:val="60000"/>
                                  </w14:srgbClr>
                                </w14:glow>
                                <w14:shadow w14:blurRad="127000" w14:dist="254000" w14:dir="8100000" w14:sx="100000" w14:sy="100000" w14:kx="0" w14:ky="0" w14:algn="tr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12700" w14:prstMaterial="warmMatte">
                                  <w14:bevelT w14:w="76200" w14:h="25400" w14:prst="softRound"/>
                                  <w14:extrusionClr>
                                    <w14:srgbClr w14:val="FEC200"/>
                                  </w14:extrusionClr>
                                  <w14:contourClr>
                                    <w14:srgbClr w14:val="FEC200"/>
                                  </w14:contourClr>
                                </w14:props3d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36952" id="_x0000_s1036" type="#_x0000_t202" style="position:absolute;left:0;text-align:left;margin-left:201.75pt;margin-top:74.45pt;width:134.5pt;height:53.4pt;rotation:1143889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" filled="f" stroked="f">
                <v:textbox>
                  <w:txbxContent>
                    <w:p w:rsidR="006E16F3" w:rsidRPr="00D73F05" w:rsidRDefault="001713C0">
                      <w:pPr>
                        <w:rPr>
                          <w:b/>
                          <w:sz w:val="240"/>
                          <w:szCs w:val="280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</w:pPr>
                      <w:r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 xml:space="preserve"> </w:t>
                      </w:r>
                      <w:r w:rsidR="006E16F3"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>300.00</w:t>
                      </w:r>
                      <w:r w:rsidR="00AE0F29" w:rsidRPr="00D73F05">
                        <w:rPr>
                          <w:b/>
                          <w:sz w:val="56"/>
                          <w:szCs w:val="96"/>
                          <w14:glow w14:rad="228600">
                            <w14:srgbClr w14:val="FFC000">
                              <w14:alpha w14:val="60000"/>
                            </w14:srgbClr>
                          </w14:glow>
                          <w14:shadow w14:blurRad="127000" w14:dist="254000" w14:dir="8100000" w14:sx="100000" w14:sy="100000" w14:kx="0" w14:ky="0" w14:algn="tr">
                            <w14:srgbClr w14:val="000000">
                              <w14:alpha w14:val="75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12700" w14:prstMaterial="warmMatte">
                            <w14:bevelT w14:w="76200" w14:h="25400" w14:prst="softRound"/>
                            <w14:extrusionClr>
                              <w14:srgbClr w14:val="FEC200"/>
                            </w14:extrusionClr>
                            <w14:contourClr>
                              <w14:srgbClr w14:val="FEC200"/>
                            </w14:contourClr>
                          </w14:props3d>
                        </w:rPr>
                        <w:t>0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C52356" w:rsidRPr="00D9670F">
        <w:t xml:space="preserve">i </w:t>
      </w:r>
      <w:proofErr w:type="gramStart"/>
      <w:r w:rsidR="00C52356" w:rsidRPr="00D9670F">
        <w:t xml:space="preserve">segmenti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 w:rsidR="00C52356" w:rsidRPr="00D9670F">
        <w:t xml:space="preserve"> e</w:t>
      </w:r>
      <w:proofErr w:type="gramEnd"/>
      <w:r w:rsidR="00C52356" w:rsidRPr="00D9670F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C52356" w:rsidRPr="00D9670F">
        <w:t>?</w:t>
      </w:r>
      <w:bookmarkStart w:id="0" w:name="_GoBack"/>
      <w:bookmarkEnd w:id="0"/>
    </w:p>
    <w:sectPr w:rsidR="00E0455B" w:rsidRPr="00D9670F" w:rsidSect="00F8444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3AF" w:rsidRDefault="00C353AF" w:rsidP="00C16A98">
      <w:pPr>
        <w:spacing w:after="0" w:line="240" w:lineRule="auto"/>
      </w:pPr>
      <w:r>
        <w:separator/>
      </w:r>
    </w:p>
  </w:endnote>
  <w:endnote w:type="continuationSeparator" w:id="0">
    <w:p w:rsidR="00C353AF" w:rsidRDefault="00C353AF" w:rsidP="00C1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FZYaoTi">
    <w:altName w:val="方正姚体"/>
    <w:panose1 w:val="00000000000000000000"/>
    <w:charset w:val="86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3494BA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400"/>
      <w:gridCol w:w="5400"/>
    </w:tblGrid>
    <w:tr w:rsidR="00605F20" w:rsidRPr="0056143F">
      <w:tc>
        <w:tcPr>
          <w:tcW w:w="2500" w:type="pct"/>
          <w:shd w:val="clear" w:color="auto" w:fill="3494BA" w:themeFill="accent1"/>
          <w:vAlign w:val="center"/>
        </w:tcPr>
        <w:p w:rsidR="00605F20" w:rsidRPr="00C16A98" w:rsidRDefault="00C353AF" w:rsidP="00C16A98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1041248390"/>
              <w:placeholder>
                <w:docPart w:val="5740A17B5CF24D9598CAB8107A5EF746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605F20">
                <w:rPr>
                  <w:color w:val="FFFFFF" w:themeColor="background1"/>
                  <w:sz w:val="18"/>
                  <w:szCs w:val="18"/>
                </w:rPr>
                <w:t>M</w:t>
              </w:r>
              <w:r w:rsidR="00605F20" w:rsidRPr="00C16A98">
                <w:rPr>
                  <w:color w:val="FFFFFF" w:themeColor="background1"/>
                  <w:sz w:val="18"/>
                  <w:szCs w:val="18"/>
                </w:rPr>
                <w:t>atematica</w:t>
              </w:r>
              <w:r w:rsidR="00605F20">
                <w:rPr>
                  <w:caps/>
                  <w:color w:val="FFFFFF" w:themeColor="background1"/>
                  <w:sz w:val="18"/>
                  <w:szCs w:val="18"/>
                </w:rPr>
                <w:t xml:space="preserve">, </w:t>
              </w:r>
              <w:r w:rsidR="00D21D93">
                <w:rPr>
                  <w:color w:val="FFFFFF" w:themeColor="background1"/>
                  <w:sz w:val="18"/>
                  <w:szCs w:val="18"/>
                </w:rPr>
                <w:t>esercizi per la classe VII</w:t>
              </w:r>
            </w:sdtContent>
          </w:sdt>
        </w:p>
      </w:tc>
      <w:tc>
        <w:tcPr>
          <w:tcW w:w="2500" w:type="pct"/>
          <w:shd w:val="clear" w:color="auto" w:fill="3494BA" w:themeFill="accent1"/>
          <w:vAlign w:val="center"/>
        </w:tcPr>
        <w:sdt>
          <w:sdtPr>
            <w:rPr>
              <w:noProof/>
              <w:lang w:eastAsia="it-IT"/>
            </w:rPr>
            <w:alias w:val="Author"/>
            <w:tag w:val=""/>
            <w:id w:val="-582227355"/>
            <w:placeholder>
              <w:docPart w:val="DD643D8A983748ED869724A51C17583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605F20" w:rsidRPr="00C16A98" w:rsidRDefault="00605F20">
              <w:pPr>
                <w:pStyle w:val="Footer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noProof/>
                  <w:lang w:eastAsia="it-IT"/>
                </w:rPr>
                <w:t>OŠ-SE Dolac, Rijeka-Fiume</w:t>
              </w:r>
            </w:p>
          </w:sdtContent>
        </w:sdt>
      </w:tc>
    </w:tr>
  </w:tbl>
  <w:p w:rsidR="00605F20" w:rsidRPr="00C16A98" w:rsidRDefault="00605F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3AF" w:rsidRDefault="00C353AF" w:rsidP="00C16A98">
      <w:pPr>
        <w:spacing w:after="0" w:line="240" w:lineRule="auto"/>
      </w:pPr>
      <w:r>
        <w:separator/>
      </w:r>
    </w:p>
  </w:footnote>
  <w:footnote w:type="continuationSeparator" w:id="0">
    <w:p w:rsidR="00C353AF" w:rsidRDefault="00C353AF" w:rsidP="00C1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6102602"/>
      <w:docPartObj>
        <w:docPartGallery w:val="Page Numbers (Margins)"/>
        <w:docPartUnique/>
      </w:docPartObj>
    </w:sdtPr>
    <w:sdtEndPr/>
    <w:sdtContent>
      <w:p w:rsidR="00605F20" w:rsidRDefault="00605F20">
        <w:pPr>
          <w:pStyle w:val="Header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7" name="Rectangl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5F20" w:rsidRDefault="00605F2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A827A3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7" o:spid="_x0000_s1037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BSUaOCgQIA&#10;AAc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:rsidR="00605F20" w:rsidRDefault="00605F20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A827A3"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D93" w:rsidRDefault="00D21D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F4D07"/>
    <w:multiLevelType w:val="hybridMultilevel"/>
    <w:tmpl w:val="1FB4B89C"/>
    <w:lvl w:ilvl="0" w:tplc="2A2A0F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B067F3"/>
    <w:multiLevelType w:val="multilevel"/>
    <w:tmpl w:val="2E3E6B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0A993C99"/>
    <w:multiLevelType w:val="hybridMultilevel"/>
    <w:tmpl w:val="F72AC7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9774A"/>
    <w:multiLevelType w:val="hybridMultilevel"/>
    <w:tmpl w:val="AB6E510E"/>
    <w:lvl w:ilvl="0" w:tplc="D8B42B98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26842BF"/>
    <w:multiLevelType w:val="multilevel"/>
    <w:tmpl w:val="C080866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1482775B"/>
    <w:multiLevelType w:val="multilevel"/>
    <w:tmpl w:val="D3F01C9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b w:val="0"/>
        <w:sz w:val="20"/>
        <w:szCs w:val="2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>
    <w:nsid w:val="1E1E0A11"/>
    <w:multiLevelType w:val="hybridMultilevel"/>
    <w:tmpl w:val="FB7ED616"/>
    <w:lvl w:ilvl="0" w:tplc="675832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2E6BB7"/>
    <w:multiLevelType w:val="hybridMultilevel"/>
    <w:tmpl w:val="06E028C2"/>
    <w:lvl w:ilvl="0" w:tplc="D9926480">
      <w:start w:val="1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182A7B"/>
    <w:multiLevelType w:val="hybridMultilevel"/>
    <w:tmpl w:val="06D0C678"/>
    <w:lvl w:ilvl="0" w:tplc="6AE2CD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651437"/>
    <w:multiLevelType w:val="hybridMultilevel"/>
    <w:tmpl w:val="0F1C1B9A"/>
    <w:lvl w:ilvl="0" w:tplc="3AB0F4A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35D26D1F"/>
    <w:multiLevelType w:val="hybridMultilevel"/>
    <w:tmpl w:val="80E68A1A"/>
    <w:lvl w:ilvl="0" w:tplc="9AC27BA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A2435E5"/>
    <w:multiLevelType w:val="multilevel"/>
    <w:tmpl w:val="8A9AA1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>
    <w:nsid w:val="3CF24AF5"/>
    <w:multiLevelType w:val="hybridMultilevel"/>
    <w:tmpl w:val="7A301F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7B020F"/>
    <w:multiLevelType w:val="multilevel"/>
    <w:tmpl w:val="6FD234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477D5078"/>
    <w:multiLevelType w:val="hybridMultilevel"/>
    <w:tmpl w:val="2B90C2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F65B3C"/>
    <w:multiLevelType w:val="multilevel"/>
    <w:tmpl w:val="8C089024"/>
    <w:lvl w:ilvl="0">
      <w:start w:val="1"/>
      <w:numFmt w:val="lowerLetter"/>
      <w:lvlText w:val="%1)"/>
      <w:lvlJc w:val="left"/>
      <w:pPr>
        <w:ind w:left="1776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16">
    <w:nsid w:val="4DCB3818"/>
    <w:multiLevelType w:val="hybridMultilevel"/>
    <w:tmpl w:val="C74887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2C608B"/>
    <w:multiLevelType w:val="hybridMultilevel"/>
    <w:tmpl w:val="4FD861C2"/>
    <w:lvl w:ilvl="0" w:tplc="E00482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96715F8"/>
    <w:multiLevelType w:val="multilevel"/>
    <w:tmpl w:val="15A4AD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>
    <w:nsid w:val="5A750F30"/>
    <w:multiLevelType w:val="hybridMultilevel"/>
    <w:tmpl w:val="95FEA1B0"/>
    <w:lvl w:ilvl="0" w:tplc="683E85C0">
      <w:start w:val="1"/>
      <w:numFmt w:val="lowerLetter"/>
      <w:lvlText w:val="%1."/>
      <w:lvlJc w:val="left"/>
      <w:pPr>
        <w:ind w:left="1776" w:hanging="360"/>
      </w:pPr>
      <w:rPr>
        <w:rFonts w:asciiTheme="minorHAnsi"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5C20714F"/>
    <w:multiLevelType w:val="multilevel"/>
    <w:tmpl w:val="5AB065AC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21">
    <w:nsid w:val="5DC0487D"/>
    <w:multiLevelType w:val="hybridMultilevel"/>
    <w:tmpl w:val="AF62EA88"/>
    <w:lvl w:ilvl="0" w:tplc="CAAEF5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3D247AC"/>
    <w:multiLevelType w:val="hybridMultilevel"/>
    <w:tmpl w:val="CE2A9D88"/>
    <w:lvl w:ilvl="0" w:tplc="D13A1B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7823244"/>
    <w:multiLevelType w:val="multilevel"/>
    <w:tmpl w:val="1D8E25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>
    <w:nsid w:val="69CD1F70"/>
    <w:multiLevelType w:val="hybridMultilevel"/>
    <w:tmpl w:val="FA1A7540"/>
    <w:lvl w:ilvl="0" w:tplc="152A36A0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6AEF1DC6"/>
    <w:multiLevelType w:val="multilevel"/>
    <w:tmpl w:val="B4A479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Theme="minorHAnsi" w:eastAsiaTheme="minorHAnsi" w:hAnsiTheme="minorHAnsi" w:cstheme="minorBidi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>
    <w:nsid w:val="6BC52CE1"/>
    <w:multiLevelType w:val="hybridMultilevel"/>
    <w:tmpl w:val="5ED483CC"/>
    <w:lvl w:ilvl="0" w:tplc="87007E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E5A32EE"/>
    <w:multiLevelType w:val="hybridMultilevel"/>
    <w:tmpl w:val="2CEA7434"/>
    <w:lvl w:ilvl="0" w:tplc="3F0879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EB57207"/>
    <w:multiLevelType w:val="hybridMultilevel"/>
    <w:tmpl w:val="5388E6EA"/>
    <w:lvl w:ilvl="0" w:tplc="DC624A5E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29">
    <w:nsid w:val="73890E11"/>
    <w:multiLevelType w:val="hybridMultilevel"/>
    <w:tmpl w:val="0C0688F2"/>
    <w:lvl w:ilvl="0" w:tplc="A264410E">
      <w:start w:val="1"/>
      <w:numFmt w:val="lowerLetter"/>
      <w:lvlText w:val="%1)"/>
      <w:lvlJc w:val="left"/>
      <w:pPr>
        <w:ind w:left="1080" w:hanging="360"/>
      </w:p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BD32AB7"/>
    <w:multiLevelType w:val="hybridMultilevel"/>
    <w:tmpl w:val="57525E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4E63AB"/>
    <w:multiLevelType w:val="hybridMultilevel"/>
    <w:tmpl w:val="6D6C465E"/>
    <w:lvl w:ilvl="0" w:tplc="39F608A8">
      <w:start w:val="1"/>
      <w:numFmt w:val="lowerLetter"/>
      <w:lvlText w:val="%1)"/>
      <w:lvlJc w:val="left"/>
      <w:pPr>
        <w:ind w:left="1776" w:hanging="360"/>
      </w:pPr>
    </w:lvl>
    <w:lvl w:ilvl="1" w:tplc="041A0019">
      <w:start w:val="1"/>
      <w:numFmt w:val="lowerLetter"/>
      <w:lvlText w:val="%2."/>
      <w:lvlJc w:val="left"/>
      <w:pPr>
        <w:ind w:left="2496" w:hanging="360"/>
      </w:pPr>
    </w:lvl>
    <w:lvl w:ilvl="2" w:tplc="041A001B">
      <w:start w:val="1"/>
      <w:numFmt w:val="lowerRoman"/>
      <w:lvlText w:val="%3."/>
      <w:lvlJc w:val="right"/>
      <w:pPr>
        <w:ind w:left="3216" w:hanging="180"/>
      </w:pPr>
    </w:lvl>
    <w:lvl w:ilvl="3" w:tplc="041A000F">
      <w:start w:val="1"/>
      <w:numFmt w:val="decimal"/>
      <w:lvlText w:val="%4."/>
      <w:lvlJc w:val="left"/>
      <w:pPr>
        <w:ind w:left="3936" w:hanging="360"/>
      </w:pPr>
    </w:lvl>
    <w:lvl w:ilvl="4" w:tplc="041A0019">
      <w:start w:val="1"/>
      <w:numFmt w:val="lowerLetter"/>
      <w:lvlText w:val="%5."/>
      <w:lvlJc w:val="left"/>
      <w:pPr>
        <w:ind w:left="4656" w:hanging="360"/>
      </w:pPr>
    </w:lvl>
    <w:lvl w:ilvl="5" w:tplc="041A001B">
      <w:start w:val="1"/>
      <w:numFmt w:val="lowerRoman"/>
      <w:lvlText w:val="%6."/>
      <w:lvlJc w:val="right"/>
      <w:pPr>
        <w:ind w:left="5376" w:hanging="180"/>
      </w:pPr>
    </w:lvl>
    <w:lvl w:ilvl="6" w:tplc="041A000F">
      <w:start w:val="1"/>
      <w:numFmt w:val="decimal"/>
      <w:lvlText w:val="%7."/>
      <w:lvlJc w:val="left"/>
      <w:pPr>
        <w:ind w:left="6096" w:hanging="360"/>
      </w:pPr>
    </w:lvl>
    <w:lvl w:ilvl="7" w:tplc="041A0019">
      <w:start w:val="1"/>
      <w:numFmt w:val="lowerLetter"/>
      <w:lvlText w:val="%8."/>
      <w:lvlJc w:val="left"/>
      <w:pPr>
        <w:ind w:left="6816" w:hanging="360"/>
      </w:pPr>
    </w:lvl>
    <w:lvl w:ilvl="8" w:tplc="041A001B">
      <w:start w:val="1"/>
      <w:numFmt w:val="lowerRoman"/>
      <w:lvlText w:val="%9."/>
      <w:lvlJc w:val="right"/>
      <w:pPr>
        <w:ind w:left="7536" w:hanging="180"/>
      </w:pPr>
    </w:lvl>
  </w:abstractNum>
  <w:abstractNum w:abstractNumId="32">
    <w:nsid w:val="7D6B4FA5"/>
    <w:multiLevelType w:val="hybridMultilevel"/>
    <w:tmpl w:val="F5A2F9D8"/>
    <w:lvl w:ilvl="0" w:tplc="232A5FB4">
      <w:start w:val="14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5"/>
  </w:num>
  <w:num w:numId="2">
    <w:abstractNumId w:val="26"/>
  </w:num>
  <w:num w:numId="3">
    <w:abstractNumId w:val="10"/>
  </w:num>
  <w:num w:numId="4">
    <w:abstractNumId w:val="21"/>
  </w:num>
  <w:num w:numId="5">
    <w:abstractNumId w:val="24"/>
  </w:num>
  <w:num w:numId="6">
    <w:abstractNumId w:val="20"/>
  </w:num>
  <w:num w:numId="7">
    <w:abstractNumId w:val="15"/>
  </w:num>
  <w:num w:numId="8">
    <w:abstractNumId w:val="7"/>
  </w:num>
  <w:num w:numId="9">
    <w:abstractNumId w:val="25"/>
  </w:num>
  <w:num w:numId="10">
    <w:abstractNumId w:val="1"/>
  </w:num>
  <w:num w:numId="11">
    <w:abstractNumId w:val="13"/>
  </w:num>
  <w:num w:numId="12">
    <w:abstractNumId w:val="32"/>
  </w:num>
  <w:num w:numId="13">
    <w:abstractNumId w:val="11"/>
  </w:num>
  <w:num w:numId="14">
    <w:abstractNumId w:val="18"/>
  </w:num>
  <w:num w:numId="15">
    <w:abstractNumId w:val="4"/>
  </w:num>
  <w:num w:numId="16">
    <w:abstractNumId w:val="23"/>
  </w:num>
  <w:num w:numId="17">
    <w:abstractNumId w:val="19"/>
  </w:num>
  <w:num w:numId="18">
    <w:abstractNumId w:val="9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30"/>
  </w:num>
  <w:num w:numId="26">
    <w:abstractNumId w:val="17"/>
  </w:num>
  <w:num w:numId="27">
    <w:abstractNumId w:val="6"/>
  </w:num>
  <w:num w:numId="28">
    <w:abstractNumId w:val="8"/>
  </w:num>
  <w:num w:numId="29">
    <w:abstractNumId w:val="27"/>
  </w:num>
  <w:num w:numId="30">
    <w:abstractNumId w:val="12"/>
  </w:num>
  <w:num w:numId="31">
    <w:abstractNumId w:val="0"/>
  </w:num>
  <w:num w:numId="32">
    <w:abstractNumId w:val="22"/>
  </w:num>
  <w:num w:numId="33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98"/>
    <w:rsid w:val="00005ADE"/>
    <w:rsid w:val="00013CB2"/>
    <w:rsid w:val="000226F7"/>
    <w:rsid w:val="00030D06"/>
    <w:rsid w:val="0003132D"/>
    <w:rsid w:val="00034D21"/>
    <w:rsid w:val="0004358A"/>
    <w:rsid w:val="0005744D"/>
    <w:rsid w:val="00060995"/>
    <w:rsid w:val="00092E9F"/>
    <w:rsid w:val="00094021"/>
    <w:rsid w:val="000A1EBB"/>
    <w:rsid w:val="000C5DCC"/>
    <w:rsid w:val="000D1687"/>
    <w:rsid w:val="000D1C64"/>
    <w:rsid w:val="000E3B16"/>
    <w:rsid w:val="000F02A7"/>
    <w:rsid w:val="000F7A0A"/>
    <w:rsid w:val="00103F1B"/>
    <w:rsid w:val="00105788"/>
    <w:rsid w:val="001069B7"/>
    <w:rsid w:val="00111EA2"/>
    <w:rsid w:val="0011289D"/>
    <w:rsid w:val="00132186"/>
    <w:rsid w:val="00161F18"/>
    <w:rsid w:val="001713C0"/>
    <w:rsid w:val="0017530A"/>
    <w:rsid w:val="001A0C2F"/>
    <w:rsid w:val="001C76D5"/>
    <w:rsid w:val="001F4772"/>
    <w:rsid w:val="00200062"/>
    <w:rsid w:val="00206A9F"/>
    <w:rsid w:val="00210FC0"/>
    <w:rsid w:val="0022683C"/>
    <w:rsid w:val="00232D5D"/>
    <w:rsid w:val="0026444B"/>
    <w:rsid w:val="0026490E"/>
    <w:rsid w:val="002704C2"/>
    <w:rsid w:val="00283A73"/>
    <w:rsid w:val="00285BED"/>
    <w:rsid w:val="00297249"/>
    <w:rsid w:val="002A5ADA"/>
    <w:rsid w:val="002B0DBF"/>
    <w:rsid w:val="002B68CB"/>
    <w:rsid w:val="002D3CC2"/>
    <w:rsid w:val="002E3397"/>
    <w:rsid w:val="002E3885"/>
    <w:rsid w:val="002F2B82"/>
    <w:rsid w:val="00300761"/>
    <w:rsid w:val="00324417"/>
    <w:rsid w:val="00327FBA"/>
    <w:rsid w:val="0033719C"/>
    <w:rsid w:val="0034125F"/>
    <w:rsid w:val="00354B60"/>
    <w:rsid w:val="00396D86"/>
    <w:rsid w:val="003A7085"/>
    <w:rsid w:val="003B1519"/>
    <w:rsid w:val="003C1D5C"/>
    <w:rsid w:val="003C5B87"/>
    <w:rsid w:val="003E1C16"/>
    <w:rsid w:val="003E3BE2"/>
    <w:rsid w:val="003F7B81"/>
    <w:rsid w:val="00405B00"/>
    <w:rsid w:val="00412041"/>
    <w:rsid w:val="00416B89"/>
    <w:rsid w:val="00424DA7"/>
    <w:rsid w:val="004818D6"/>
    <w:rsid w:val="00483A82"/>
    <w:rsid w:val="004968B9"/>
    <w:rsid w:val="004A2FE7"/>
    <w:rsid w:val="004D11A8"/>
    <w:rsid w:val="004D5049"/>
    <w:rsid w:val="004D7516"/>
    <w:rsid w:val="004E1559"/>
    <w:rsid w:val="00504AC3"/>
    <w:rsid w:val="005136B7"/>
    <w:rsid w:val="00537EB3"/>
    <w:rsid w:val="0054346A"/>
    <w:rsid w:val="0056143F"/>
    <w:rsid w:val="00567591"/>
    <w:rsid w:val="00572132"/>
    <w:rsid w:val="00576E89"/>
    <w:rsid w:val="00597724"/>
    <w:rsid w:val="005A3DC9"/>
    <w:rsid w:val="005E0875"/>
    <w:rsid w:val="005E29A5"/>
    <w:rsid w:val="005E7DD9"/>
    <w:rsid w:val="005F5D24"/>
    <w:rsid w:val="00604123"/>
    <w:rsid w:val="00605F20"/>
    <w:rsid w:val="006428E4"/>
    <w:rsid w:val="00684D2B"/>
    <w:rsid w:val="00692216"/>
    <w:rsid w:val="006A091A"/>
    <w:rsid w:val="006B570B"/>
    <w:rsid w:val="006E16F3"/>
    <w:rsid w:val="006E5B59"/>
    <w:rsid w:val="006F0C5C"/>
    <w:rsid w:val="006F4A91"/>
    <w:rsid w:val="0071137A"/>
    <w:rsid w:val="00714836"/>
    <w:rsid w:val="0071561C"/>
    <w:rsid w:val="00734AB5"/>
    <w:rsid w:val="0078032F"/>
    <w:rsid w:val="00781F5D"/>
    <w:rsid w:val="00785676"/>
    <w:rsid w:val="007A3C79"/>
    <w:rsid w:val="007B2880"/>
    <w:rsid w:val="007D29C2"/>
    <w:rsid w:val="007D6D40"/>
    <w:rsid w:val="007F0D3C"/>
    <w:rsid w:val="0080454F"/>
    <w:rsid w:val="0080565C"/>
    <w:rsid w:val="008158B7"/>
    <w:rsid w:val="0083708A"/>
    <w:rsid w:val="00845534"/>
    <w:rsid w:val="00887BF4"/>
    <w:rsid w:val="008B2AB3"/>
    <w:rsid w:val="008C39B8"/>
    <w:rsid w:val="008F053A"/>
    <w:rsid w:val="008F141B"/>
    <w:rsid w:val="009000D0"/>
    <w:rsid w:val="009262CF"/>
    <w:rsid w:val="009441A2"/>
    <w:rsid w:val="00947448"/>
    <w:rsid w:val="0095370C"/>
    <w:rsid w:val="009601B4"/>
    <w:rsid w:val="00962854"/>
    <w:rsid w:val="00967815"/>
    <w:rsid w:val="00972806"/>
    <w:rsid w:val="00985772"/>
    <w:rsid w:val="00990961"/>
    <w:rsid w:val="00992F6D"/>
    <w:rsid w:val="009930C1"/>
    <w:rsid w:val="009A25BA"/>
    <w:rsid w:val="009A5C23"/>
    <w:rsid w:val="009C12D3"/>
    <w:rsid w:val="009D0632"/>
    <w:rsid w:val="009E6937"/>
    <w:rsid w:val="009E7064"/>
    <w:rsid w:val="009E7E7F"/>
    <w:rsid w:val="009F5E51"/>
    <w:rsid w:val="00A53FD7"/>
    <w:rsid w:val="00A7529B"/>
    <w:rsid w:val="00A827A3"/>
    <w:rsid w:val="00A91A44"/>
    <w:rsid w:val="00AA436F"/>
    <w:rsid w:val="00AB0EFA"/>
    <w:rsid w:val="00AD251B"/>
    <w:rsid w:val="00AE0F29"/>
    <w:rsid w:val="00AF613C"/>
    <w:rsid w:val="00B02A20"/>
    <w:rsid w:val="00B076EB"/>
    <w:rsid w:val="00B315C6"/>
    <w:rsid w:val="00B34C83"/>
    <w:rsid w:val="00B4013C"/>
    <w:rsid w:val="00B43C69"/>
    <w:rsid w:val="00B446A6"/>
    <w:rsid w:val="00B45086"/>
    <w:rsid w:val="00B5602F"/>
    <w:rsid w:val="00B63C29"/>
    <w:rsid w:val="00B660C8"/>
    <w:rsid w:val="00B66740"/>
    <w:rsid w:val="00B922C0"/>
    <w:rsid w:val="00B93D08"/>
    <w:rsid w:val="00B94471"/>
    <w:rsid w:val="00B9687D"/>
    <w:rsid w:val="00BA038A"/>
    <w:rsid w:val="00BA5AD9"/>
    <w:rsid w:val="00BB67CE"/>
    <w:rsid w:val="00BC00AF"/>
    <w:rsid w:val="00BE237C"/>
    <w:rsid w:val="00C030C0"/>
    <w:rsid w:val="00C108FB"/>
    <w:rsid w:val="00C16A98"/>
    <w:rsid w:val="00C22C99"/>
    <w:rsid w:val="00C30B8A"/>
    <w:rsid w:val="00C353AF"/>
    <w:rsid w:val="00C35ED2"/>
    <w:rsid w:val="00C36C02"/>
    <w:rsid w:val="00C429A5"/>
    <w:rsid w:val="00C476A2"/>
    <w:rsid w:val="00C52356"/>
    <w:rsid w:val="00C53966"/>
    <w:rsid w:val="00C84580"/>
    <w:rsid w:val="00C85FD1"/>
    <w:rsid w:val="00CA7B3A"/>
    <w:rsid w:val="00CB65FE"/>
    <w:rsid w:val="00CD6FC1"/>
    <w:rsid w:val="00D07858"/>
    <w:rsid w:val="00D20450"/>
    <w:rsid w:val="00D21D93"/>
    <w:rsid w:val="00D26472"/>
    <w:rsid w:val="00D26661"/>
    <w:rsid w:val="00D334CC"/>
    <w:rsid w:val="00D338FD"/>
    <w:rsid w:val="00D3710C"/>
    <w:rsid w:val="00D470DB"/>
    <w:rsid w:val="00D5065E"/>
    <w:rsid w:val="00D5280E"/>
    <w:rsid w:val="00D72F19"/>
    <w:rsid w:val="00D73F05"/>
    <w:rsid w:val="00D80A88"/>
    <w:rsid w:val="00D814A5"/>
    <w:rsid w:val="00D91DF7"/>
    <w:rsid w:val="00D9670F"/>
    <w:rsid w:val="00DA1A74"/>
    <w:rsid w:val="00DA3477"/>
    <w:rsid w:val="00DA3AE1"/>
    <w:rsid w:val="00DA7A9A"/>
    <w:rsid w:val="00DB0017"/>
    <w:rsid w:val="00DC013F"/>
    <w:rsid w:val="00DC215C"/>
    <w:rsid w:val="00DE1308"/>
    <w:rsid w:val="00DF78BA"/>
    <w:rsid w:val="00E0455B"/>
    <w:rsid w:val="00E15AC4"/>
    <w:rsid w:val="00E57E3B"/>
    <w:rsid w:val="00E60ECB"/>
    <w:rsid w:val="00E76B2E"/>
    <w:rsid w:val="00E7771E"/>
    <w:rsid w:val="00E77A35"/>
    <w:rsid w:val="00E959DB"/>
    <w:rsid w:val="00EB1256"/>
    <w:rsid w:val="00EC52C0"/>
    <w:rsid w:val="00EE6191"/>
    <w:rsid w:val="00EF387D"/>
    <w:rsid w:val="00F16A59"/>
    <w:rsid w:val="00F17548"/>
    <w:rsid w:val="00F46E0F"/>
    <w:rsid w:val="00F55F67"/>
    <w:rsid w:val="00F706BC"/>
    <w:rsid w:val="00F730A4"/>
    <w:rsid w:val="00F774E6"/>
    <w:rsid w:val="00F83B76"/>
    <w:rsid w:val="00F84445"/>
    <w:rsid w:val="00FA2C94"/>
    <w:rsid w:val="00FB219F"/>
    <w:rsid w:val="00FB3557"/>
    <w:rsid w:val="00FD2102"/>
    <w:rsid w:val="00FD6CFB"/>
    <w:rsid w:val="00FE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A30B2A-174C-4BAF-A7DA-60FCE852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B60"/>
    <w:rPr>
      <w:lang w:val="it-IT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pBdr>
        <w:bottom w:val="single" w:sz="4" w:space="1" w:color="3494B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494BA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3FD7"/>
    <w:pPr>
      <w:keepNext/>
      <w:keepLines/>
      <w:numPr>
        <w:ilvl w:val="1"/>
        <w:numId w:val="1"/>
      </w:numPr>
      <w:spacing w:before="160" w:after="0" w:line="240" w:lineRule="auto"/>
      <w:outlineLvl w:val="1"/>
    </w:pPr>
    <w:rPr>
      <w:rFonts w:asciiTheme="majorHAnsi" w:eastAsiaTheme="majorEastAsia" w:hAnsiTheme="majorHAnsi" w:cstheme="majorBidi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0C5C"/>
    <w:pPr>
      <w:keepNext/>
      <w:keepLines/>
      <w:numPr>
        <w:ilvl w:val="2"/>
        <w:numId w:val="1"/>
      </w:numPr>
      <w:spacing w:before="80" w:after="0" w:line="240" w:lineRule="auto"/>
      <w:ind w:left="1428"/>
      <w:outlineLvl w:val="2"/>
    </w:pPr>
    <w:rPr>
      <w:rFonts w:asciiTheme="majorHAnsi" w:eastAsiaTheme="majorEastAsia" w:hAnsiTheme="majorHAnsi" w:cstheme="majorBidi"/>
      <w:color w:val="404040" w:themeColor="text1" w:themeTint="BF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125F"/>
    <w:pPr>
      <w:keepNext/>
      <w:keepLines/>
      <w:numPr>
        <w:ilvl w:val="3"/>
        <w:numId w:val="1"/>
      </w:numPr>
      <w:spacing w:before="80" w:after="0"/>
      <w:outlineLvl w:val="3"/>
    </w:pPr>
    <w:rPr>
      <w:rFonts w:asciiTheme="majorHAnsi" w:eastAsiaTheme="majorEastAsia" w:hAnsiTheme="majorHAnsi" w:cstheme="majorBidi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"/>
      </w:numPr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"/>
      </w:numPr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"/>
      </w:numPr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3494BA" w:themeColor="accent1"/>
      <w:spacing w:val="-7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3494BA" w:themeColor="accent1"/>
      <w:spacing w:val="-7"/>
      <w:sz w:val="64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494BA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3FD7"/>
    <w:rPr>
      <w:rFonts w:asciiTheme="majorHAnsi" w:eastAsiaTheme="majorEastAsia" w:hAnsiTheme="majorHAnsi" w:cstheme="majorBidi"/>
      <w:sz w:val="24"/>
      <w:szCs w:val="28"/>
      <w:lang w:val="it-IT"/>
    </w:rPr>
  </w:style>
  <w:style w:type="character" w:customStyle="1" w:styleId="Heading3Char">
    <w:name w:val="Heading 3 Char"/>
    <w:basedOn w:val="DefaultParagraphFont"/>
    <w:link w:val="Heading3"/>
    <w:uiPriority w:val="9"/>
    <w:rsid w:val="006F0C5C"/>
    <w:rPr>
      <w:rFonts w:asciiTheme="majorHAnsi" w:eastAsiaTheme="majorEastAsia" w:hAnsiTheme="majorHAnsi" w:cstheme="majorBidi"/>
      <w:color w:val="404040" w:themeColor="text1" w:themeTint="BF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4125F"/>
    <w:rPr>
      <w:rFonts w:asciiTheme="majorHAnsi" w:eastAsiaTheme="majorEastAsia" w:hAnsiTheme="majorHAnsi" w:cstheme="majorBidi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 w:cstheme="majorBidi"/>
      <w:color w:val="3494BA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16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Header">
    <w:name w:val="header"/>
    <w:basedOn w:val="Normal"/>
    <w:link w:val="HeaderChar"/>
    <w:uiPriority w:val="99"/>
    <w:unhideWhenUsed/>
    <w:rsid w:val="00C16A9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16A9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16A98"/>
    <w:pPr>
      <w:tabs>
        <w:tab w:val="center" w:pos="4513"/>
        <w:tab w:val="right" w:pos="9026"/>
      </w:tabs>
      <w:spacing w:after="0" w:line="240" w:lineRule="auto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16A98"/>
    <w:rPr>
      <w:sz w:val="22"/>
      <w:szCs w:val="22"/>
    </w:rPr>
  </w:style>
  <w:style w:type="table" w:styleId="TableGrid">
    <w:name w:val="Table Grid"/>
    <w:basedOn w:val="TableNormal"/>
    <w:uiPriority w:val="59"/>
    <w:rsid w:val="00C16A98"/>
    <w:pPr>
      <w:spacing w:after="0" w:line="240" w:lineRule="auto"/>
      <w:ind w:left="714" w:hanging="357"/>
    </w:pPr>
    <w:rPr>
      <w:rFonts w:eastAsiaTheme="minorHAnsi"/>
      <w:sz w:val="22"/>
      <w:szCs w:val="22"/>
      <w:lang w:val="hr-H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6A98"/>
    <w:pPr>
      <w:spacing w:after="0" w:line="240" w:lineRule="auto"/>
      <w:ind w:left="714" w:hanging="357"/>
    </w:pPr>
    <w:rPr>
      <w:rFonts w:ascii="Tahoma" w:eastAsiaTheme="minorHAnsi" w:hAnsi="Tahoma" w:cs="Tahoma"/>
      <w:sz w:val="16"/>
      <w:szCs w:val="16"/>
      <w:lang w:val="hr-HR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A98"/>
    <w:rPr>
      <w:rFonts w:ascii="Tahoma" w:eastAsiaTheme="minorHAnsi" w:hAnsi="Tahoma" w:cs="Tahoma"/>
      <w:sz w:val="16"/>
      <w:szCs w:val="16"/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2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i\AppData\Roaming\Microsoft\Templates\Facet%20design%20(blank)(4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40A17B5CF24D9598CAB8107A5EF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04C47-8AE7-4CC3-9CB4-87AB5A876544}"/>
      </w:docPartPr>
      <w:docPartBody>
        <w:p w:rsidR="00E90372" w:rsidRDefault="00E90372" w:rsidP="00E90372">
          <w:pPr>
            <w:pStyle w:val="5740A17B5CF24D9598CAB8107A5EF746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DD643D8A983748ED869724A51C175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2FE1E-4670-425F-96E8-90A0924D00D2}"/>
      </w:docPartPr>
      <w:docPartBody>
        <w:p w:rsidR="00E90372" w:rsidRDefault="00E90372" w:rsidP="00E90372">
          <w:pPr>
            <w:pStyle w:val="DD643D8A983748ED869724A51C175832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FZYaoTi">
    <w:altName w:val="方正姚体"/>
    <w:panose1 w:val="00000000000000000000"/>
    <w:charset w:val="86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372"/>
    <w:rsid w:val="00140852"/>
    <w:rsid w:val="00254587"/>
    <w:rsid w:val="003E73CA"/>
    <w:rsid w:val="00525A5E"/>
    <w:rsid w:val="0053015D"/>
    <w:rsid w:val="00561ED3"/>
    <w:rsid w:val="008051F6"/>
    <w:rsid w:val="008533ED"/>
    <w:rsid w:val="00865D9F"/>
    <w:rsid w:val="008C3088"/>
    <w:rsid w:val="00A72556"/>
    <w:rsid w:val="00A82247"/>
    <w:rsid w:val="00B52E3F"/>
    <w:rsid w:val="00B671FD"/>
    <w:rsid w:val="00BE0FCA"/>
    <w:rsid w:val="00CA432A"/>
    <w:rsid w:val="00D713C1"/>
    <w:rsid w:val="00E5376B"/>
    <w:rsid w:val="00E90372"/>
    <w:rsid w:val="00EA6509"/>
    <w:rsid w:val="00EC3758"/>
    <w:rsid w:val="00ED29BB"/>
    <w:rsid w:val="00F56CA7"/>
    <w:rsid w:val="00F6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740A17B5CF24D9598CAB8107A5EF746">
    <w:name w:val="5740A17B5CF24D9598CAB8107A5EF746"/>
    <w:rsid w:val="00E90372"/>
  </w:style>
  <w:style w:type="paragraph" w:customStyle="1" w:styleId="DD643D8A983748ED869724A51C175832">
    <w:name w:val="DD643D8A983748ED869724A51C175832"/>
    <w:rsid w:val="00E903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Facet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737B9A-56B0-4B61-96BB-7C5F823DE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Facet design (blank)(4)</Template>
  <TotalTime>11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Matematica, esercizi per la classe VII</vt:lpstr>
    </vt:vector>
  </TitlesOfParts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Matematica, esercizi per la classe VII</dc:title>
  <dc:creator>OŠ-SE Dolac, Rijeka-Fiume</dc:creator>
  <cp:keywords/>
  <cp:lastModifiedBy>Microsoft account</cp:lastModifiedBy>
  <cp:revision>4</cp:revision>
  <dcterms:created xsi:type="dcterms:W3CDTF">2013-09-05T00:20:00Z</dcterms:created>
  <dcterms:modified xsi:type="dcterms:W3CDTF">2013-09-12T22:14:00Z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